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12" w:rsidRDefault="00834067" w:rsidP="00834067">
      <w:pPr>
        <w:pStyle w:val="Minutetemplatetitle"/>
        <w:spacing w:before="0"/>
        <w:rPr>
          <w:rFonts w:ascii="Verdana" w:eastAsia="Calibri" w:hAnsi="Verdana" w:cs="Times New Roman"/>
          <w:b w:val="0"/>
          <w:bCs w:val="0"/>
          <w:color w:val="DE7008"/>
          <w:sz w:val="36"/>
          <w:szCs w:val="36"/>
          <w:lang w:eastAsia="en-US"/>
        </w:rPr>
      </w:pPr>
      <w:r w:rsidRPr="00917036">
        <w:rPr>
          <w:rFonts w:ascii="Verdana" w:eastAsia="Calibri" w:hAnsi="Verdana" w:cs="Times New Roman"/>
          <w:b w:val="0"/>
          <w:bCs w:val="0"/>
          <w:color w:val="DE7008"/>
          <w:sz w:val="36"/>
          <w:szCs w:val="36"/>
          <w:lang w:eastAsia="en-US"/>
        </w:rPr>
        <w:t>E</w:t>
      </w:r>
      <w:r w:rsidR="00BB5212" w:rsidRPr="00917036">
        <w:rPr>
          <w:rFonts w:ascii="Verdana" w:eastAsia="Calibri" w:hAnsi="Verdana" w:cs="Times New Roman"/>
          <w:b w:val="0"/>
          <w:bCs w:val="0"/>
          <w:color w:val="DE7008"/>
          <w:sz w:val="36"/>
          <w:szCs w:val="36"/>
          <w:lang w:eastAsia="en-US"/>
        </w:rPr>
        <w:t xml:space="preserve">FSA Network on Risk Assessment in </w:t>
      </w:r>
      <w:r w:rsidR="001F19F1" w:rsidRPr="00917036">
        <w:rPr>
          <w:rFonts w:ascii="Verdana" w:eastAsia="Calibri" w:hAnsi="Verdana" w:cs="Times New Roman"/>
          <w:b w:val="0"/>
          <w:bCs w:val="0"/>
          <w:color w:val="DE7008"/>
          <w:sz w:val="36"/>
          <w:szCs w:val="36"/>
          <w:lang w:eastAsia="en-US"/>
        </w:rPr>
        <w:t>Plant Health</w:t>
      </w:r>
      <w:r w:rsidR="00917036">
        <w:rPr>
          <w:rFonts w:ascii="Verdana" w:eastAsia="Calibri" w:hAnsi="Verdana" w:cs="Times New Roman"/>
          <w:b w:val="0"/>
          <w:bCs w:val="0"/>
          <w:color w:val="DE7008"/>
          <w:sz w:val="36"/>
          <w:szCs w:val="36"/>
          <w:lang w:eastAsia="en-US"/>
        </w:rPr>
        <w:t xml:space="preserve"> </w:t>
      </w:r>
      <w:r w:rsidR="00917036" w:rsidRPr="00917036">
        <w:rPr>
          <w:rFonts w:ascii="Verdana" w:eastAsia="Calibri" w:hAnsi="Verdana" w:cs="Times New Roman"/>
          <w:b w:val="0"/>
          <w:bCs w:val="0"/>
          <w:color w:val="DE7008"/>
          <w:sz w:val="36"/>
          <w:szCs w:val="36"/>
          <w:lang w:eastAsia="en-US"/>
        </w:rPr>
        <w:t>Agenda</w:t>
      </w:r>
      <w:r w:rsidR="002061E0" w:rsidRPr="00917036">
        <w:rPr>
          <w:rFonts w:ascii="Verdana" w:eastAsia="Calibri" w:hAnsi="Verdana" w:cs="Times New Roman"/>
          <w:b w:val="0"/>
          <w:bCs w:val="0"/>
          <w:color w:val="DE7008"/>
          <w:sz w:val="36"/>
          <w:szCs w:val="36"/>
          <w:lang w:eastAsia="en-US"/>
        </w:rPr>
        <w:t xml:space="preserve"> of the </w:t>
      </w:r>
      <w:r w:rsidR="0011716E" w:rsidRPr="00917036">
        <w:rPr>
          <w:rFonts w:ascii="Verdana" w:eastAsia="Calibri" w:hAnsi="Verdana" w:cs="Times New Roman"/>
          <w:b w:val="0"/>
          <w:bCs w:val="0"/>
          <w:color w:val="DE7008"/>
          <w:sz w:val="36"/>
          <w:szCs w:val="36"/>
          <w:lang w:eastAsia="en-US"/>
        </w:rPr>
        <w:t>1</w:t>
      </w:r>
      <w:r w:rsidR="00A10962" w:rsidRPr="00917036">
        <w:rPr>
          <w:rFonts w:ascii="Verdana" w:eastAsia="Calibri" w:hAnsi="Verdana" w:cs="Times New Roman"/>
          <w:b w:val="0"/>
          <w:bCs w:val="0"/>
          <w:color w:val="DE7008"/>
          <w:sz w:val="36"/>
          <w:szCs w:val="36"/>
          <w:lang w:eastAsia="en-US"/>
        </w:rPr>
        <w:t>2</w:t>
      </w:r>
      <w:r w:rsidR="00BB5212" w:rsidRPr="00917036">
        <w:rPr>
          <w:rFonts w:ascii="Verdana" w:eastAsia="Calibri" w:hAnsi="Verdana" w:cs="Times New Roman"/>
          <w:b w:val="0"/>
          <w:bCs w:val="0"/>
          <w:color w:val="DE7008"/>
          <w:sz w:val="36"/>
          <w:szCs w:val="36"/>
          <w:vertAlign w:val="superscript"/>
          <w:lang w:eastAsia="en-US"/>
        </w:rPr>
        <w:t>th</w:t>
      </w:r>
      <w:r w:rsidR="00BB5212" w:rsidRPr="00917036">
        <w:rPr>
          <w:rFonts w:ascii="Verdana" w:eastAsia="Calibri" w:hAnsi="Verdana" w:cs="Times New Roman"/>
          <w:b w:val="0"/>
          <w:bCs w:val="0"/>
          <w:color w:val="DE7008"/>
          <w:sz w:val="36"/>
          <w:szCs w:val="36"/>
          <w:lang w:eastAsia="en-US"/>
        </w:rPr>
        <w:t xml:space="preserve"> meeting</w:t>
      </w:r>
    </w:p>
    <w:p w:rsidR="00917036" w:rsidRPr="00917036" w:rsidRDefault="00917036" w:rsidP="00834067">
      <w:pPr>
        <w:pStyle w:val="Minutetemplatetitle"/>
        <w:spacing w:before="0"/>
        <w:rPr>
          <w:rFonts w:ascii="Verdana" w:eastAsia="Calibri" w:hAnsi="Verdana" w:cs="Times New Roman"/>
          <w:b w:val="0"/>
          <w:bCs w:val="0"/>
          <w:color w:val="DE7008"/>
          <w:sz w:val="24"/>
          <w:szCs w:val="24"/>
          <w:lang w:eastAsia="en-US"/>
        </w:rPr>
      </w:pPr>
    </w:p>
    <w:p w:rsidR="00BB5212" w:rsidRDefault="001F39F8" w:rsidP="00917036">
      <w:pPr>
        <w:pStyle w:val="Minutetemplatetitle"/>
        <w:spacing w:before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6</w:t>
      </w:r>
      <w:r w:rsidR="0011716E">
        <w:rPr>
          <w:rFonts w:ascii="Verdana" w:hAnsi="Verdana"/>
          <w:sz w:val="24"/>
          <w:szCs w:val="24"/>
        </w:rPr>
        <w:t>-</w:t>
      </w:r>
      <w:r>
        <w:rPr>
          <w:rFonts w:ascii="Verdana" w:hAnsi="Verdana"/>
          <w:sz w:val="24"/>
          <w:szCs w:val="24"/>
        </w:rPr>
        <w:t>7</w:t>
      </w:r>
      <w:r w:rsidR="00834067">
        <w:rPr>
          <w:rFonts w:ascii="Verdana" w:hAnsi="Verdana"/>
          <w:sz w:val="24"/>
          <w:szCs w:val="24"/>
        </w:rPr>
        <w:t xml:space="preserve"> </w:t>
      </w:r>
      <w:r w:rsidR="0011716E">
        <w:rPr>
          <w:rFonts w:ascii="Verdana" w:hAnsi="Verdana"/>
          <w:sz w:val="24"/>
          <w:szCs w:val="24"/>
        </w:rPr>
        <w:t>December</w:t>
      </w:r>
      <w:r w:rsidR="00BB5212" w:rsidRPr="00BB5212">
        <w:rPr>
          <w:rFonts w:ascii="Verdana" w:hAnsi="Verdana"/>
          <w:sz w:val="24"/>
          <w:szCs w:val="24"/>
        </w:rPr>
        <w:t xml:space="preserve"> 201</w:t>
      </w:r>
      <w:r w:rsidR="007278FE">
        <w:rPr>
          <w:rFonts w:ascii="Verdana" w:hAnsi="Verdana"/>
          <w:sz w:val="24"/>
          <w:szCs w:val="24"/>
        </w:rPr>
        <w:t>7</w:t>
      </w:r>
      <w:r w:rsidR="00BB5212" w:rsidRPr="00BB5212">
        <w:rPr>
          <w:rFonts w:ascii="Verdana" w:hAnsi="Verdana"/>
          <w:sz w:val="24"/>
          <w:szCs w:val="24"/>
        </w:rPr>
        <w:t>, Parma</w:t>
      </w:r>
    </w:p>
    <w:p w:rsidR="00917036" w:rsidRPr="00D76EE9" w:rsidRDefault="00917036" w:rsidP="00917036">
      <w:pPr>
        <w:pStyle w:val="EFSANTAGENDASUBTITLE1CENTERED"/>
        <w:spacing w:before="120" w:after="120"/>
      </w:pPr>
      <w:r w:rsidRPr="00D76EE9">
        <w:t>Meeting room:</w:t>
      </w:r>
      <w:r>
        <w:t xml:space="preserve"> MO6</w:t>
      </w:r>
    </w:p>
    <w:p w:rsidR="00342CE1" w:rsidRDefault="00917036" w:rsidP="00342CE1">
      <w:pPr>
        <w:pStyle w:val="EFSANTAGENDASUBTITLE1CENTERED"/>
        <w:spacing w:before="240" w:after="0"/>
      </w:pPr>
      <w:r w:rsidRPr="00D76EE9">
        <w:t>Time:</w:t>
      </w:r>
      <w:r>
        <w:t xml:space="preserve"> December 6</w:t>
      </w:r>
      <w:r w:rsidRPr="00917036">
        <w:rPr>
          <w:vertAlign w:val="superscript"/>
        </w:rPr>
        <w:t>th</w:t>
      </w:r>
      <w:r>
        <w:t xml:space="preserve"> 14:00 to 18:00</w:t>
      </w:r>
    </w:p>
    <w:p w:rsidR="00917036" w:rsidRDefault="00917036" w:rsidP="00342CE1">
      <w:pPr>
        <w:pStyle w:val="EFSANTAGENDASUBTITLE1CENTERED"/>
        <w:spacing w:before="120"/>
        <w:ind w:left="3260" w:hanging="2523"/>
      </w:pPr>
      <w:r>
        <w:t>December 7</w:t>
      </w:r>
      <w:r w:rsidRPr="00917036">
        <w:rPr>
          <w:vertAlign w:val="superscript"/>
        </w:rPr>
        <w:t>th</w:t>
      </w:r>
      <w:r>
        <w:t xml:space="preserve"> 9:00 to 13:00</w:t>
      </w: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01"/>
        <w:gridCol w:w="1269"/>
        <w:gridCol w:w="6669"/>
      </w:tblGrid>
      <w:tr w:rsidR="006A27A4" w:rsidRPr="008138B0" w:rsidTr="004F6EC1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862A"/>
            <w:vAlign w:val="center"/>
          </w:tcPr>
          <w:p w:rsidR="006A27A4" w:rsidRPr="00587BD9" w:rsidRDefault="000075DF" w:rsidP="009B3A9C">
            <w:pPr>
              <w:keepNext/>
              <w:keepLines/>
              <w:tabs>
                <w:tab w:val="left" w:pos="5235"/>
              </w:tabs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8138B0">
              <w:rPr>
                <w:b/>
                <w:color w:val="FFFFFF"/>
                <w:sz w:val="20"/>
                <w:szCs w:val="20"/>
              </w:rPr>
              <w:t xml:space="preserve">Day 1 : </w:t>
            </w:r>
            <w:r w:rsidR="001F39F8">
              <w:rPr>
                <w:b/>
                <w:color w:val="FFFFFF"/>
                <w:sz w:val="20"/>
                <w:szCs w:val="20"/>
              </w:rPr>
              <w:t>06</w:t>
            </w:r>
            <w:r w:rsidR="003279B2">
              <w:rPr>
                <w:b/>
                <w:color w:val="FFFFFF"/>
                <w:sz w:val="20"/>
                <w:szCs w:val="20"/>
              </w:rPr>
              <w:t xml:space="preserve"> December</w:t>
            </w:r>
          </w:p>
        </w:tc>
      </w:tr>
      <w:tr w:rsidR="00AA42CC" w:rsidRPr="008138B0" w:rsidTr="00191E4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CC" w:rsidRPr="008138B0" w:rsidRDefault="00AA42CC" w:rsidP="008C590B">
            <w:pPr>
              <w:pStyle w:val="Minutetemplateheadinglevel1"/>
              <w:keepLines/>
              <w:numPr>
                <w:ilvl w:val="0"/>
                <w:numId w:val="0"/>
              </w:numPr>
              <w:jc w:val="both"/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GB" w:eastAsia="zh-CN"/>
              </w:rPr>
            </w:pPr>
            <w:r w:rsidRPr="008138B0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GB" w:eastAsia="zh-CN"/>
              </w:rPr>
              <w:t>Time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CC" w:rsidRPr="008138B0" w:rsidRDefault="00AA42CC" w:rsidP="008C590B">
            <w:pPr>
              <w:pStyle w:val="Minutetemplateheadinglevel1"/>
              <w:keepLines/>
              <w:numPr>
                <w:ilvl w:val="0"/>
                <w:numId w:val="0"/>
              </w:numPr>
              <w:jc w:val="both"/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GB" w:eastAsia="zh-CN"/>
              </w:rPr>
            </w:pPr>
            <w:r w:rsidRPr="008138B0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GB" w:eastAsia="zh-CN"/>
              </w:rPr>
              <w:t>No.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CC" w:rsidRPr="00FD0FEF" w:rsidRDefault="00AA42CC" w:rsidP="008C590B">
            <w:pPr>
              <w:pStyle w:val="Minutetemplateheadinglevel1"/>
              <w:keepLines/>
              <w:numPr>
                <w:ilvl w:val="0"/>
                <w:numId w:val="0"/>
              </w:numPr>
              <w:jc w:val="both"/>
              <w:rPr>
                <w:rFonts w:ascii="Verdana" w:eastAsia="Times New Roman" w:hAnsi="Verdana"/>
                <w:sz w:val="20"/>
                <w:szCs w:val="20"/>
                <w:vertAlign w:val="superscript"/>
                <w:lang w:val="it-IT"/>
              </w:rPr>
            </w:pPr>
            <w:r w:rsidRPr="00FD0FEF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GB" w:eastAsia="zh-CN"/>
              </w:rPr>
              <w:t>Items</w:t>
            </w:r>
          </w:p>
        </w:tc>
      </w:tr>
      <w:tr w:rsidR="00191E4D" w:rsidRPr="008138B0" w:rsidTr="00191E4D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E4D" w:rsidRPr="008138B0" w:rsidRDefault="00191E4D" w:rsidP="0040031A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8138B0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14:00–14:1</w:t>
            </w:r>
            <w:r w:rsidR="0040031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4D" w:rsidRPr="008138B0" w:rsidRDefault="00191E4D" w:rsidP="00671DAD">
            <w:pPr>
              <w:pStyle w:val="Minutetemplateheadinglevel11"/>
              <w:keepLines/>
              <w:tabs>
                <w:tab w:val="num" w:pos="284"/>
                <w:tab w:val="num" w:pos="360"/>
              </w:tabs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eastAsia="zh-CN"/>
              </w:rPr>
            </w:pPr>
            <w:r w:rsidRPr="008138B0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4D" w:rsidRPr="00FD0FEF" w:rsidRDefault="00191E4D" w:rsidP="003D42F1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Times New Roman" w:hAnsi="Verdana"/>
                <w:sz w:val="20"/>
                <w:szCs w:val="20"/>
                <w:lang w:val="en-GB"/>
              </w:rPr>
            </w:pPr>
            <w:r w:rsidRPr="00FD0FEF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Welcome and apologies for absence </w:t>
            </w:r>
          </w:p>
        </w:tc>
      </w:tr>
      <w:tr w:rsidR="00191E4D" w:rsidRPr="008138B0" w:rsidTr="00191E4D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E4D" w:rsidRPr="008138B0" w:rsidRDefault="00191E4D" w:rsidP="00671DAD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4D" w:rsidRPr="008138B0" w:rsidRDefault="00191E4D" w:rsidP="005058C9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8138B0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2.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4D" w:rsidRPr="00FD0FEF" w:rsidRDefault="00191E4D" w:rsidP="00671DAD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Times New Roman" w:hAnsi="Verdana"/>
                <w:sz w:val="20"/>
                <w:szCs w:val="20"/>
                <w:lang w:val="en-GB"/>
              </w:rPr>
            </w:pPr>
            <w:r w:rsidRPr="00FD0FEF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Adoption of agenda</w:t>
            </w:r>
            <w:r w:rsidR="005910FD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 and introduction to the meeting </w:t>
            </w:r>
          </w:p>
        </w:tc>
      </w:tr>
      <w:tr w:rsidR="00191E4D" w:rsidRPr="008138B0" w:rsidTr="00191E4D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E4D" w:rsidRPr="008138B0" w:rsidRDefault="00191E4D" w:rsidP="00671DAD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4D" w:rsidRPr="008138B0" w:rsidRDefault="00191E4D" w:rsidP="00671DAD">
            <w:pPr>
              <w:keepNext/>
              <w:keepLines/>
              <w:rPr>
                <w:b/>
                <w:sz w:val="20"/>
                <w:szCs w:val="20"/>
              </w:rPr>
            </w:pPr>
            <w:r w:rsidRPr="008138B0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4D" w:rsidRPr="00FD0FEF" w:rsidRDefault="00191E4D" w:rsidP="00671DAD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Times New Roman" w:hAnsi="Verdana"/>
                <w:sz w:val="20"/>
                <w:szCs w:val="20"/>
                <w:lang w:val="en-GB"/>
              </w:rPr>
            </w:pPr>
            <w:r w:rsidRPr="00FD0FEF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Declarations of Interest</w:t>
            </w:r>
          </w:p>
        </w:tc>
      </w:tr>
      <w:tr w:rsidR="00191E4D" w:rsidRPr="008138B0" w:rsidTr="00191E4D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4D" w:rsidRPr="008138B0" w:rsidRDefault="00191E4D" w:rsidP="00671DAD">
            <w:pPr>
              <w:keepNext/>
              <w:keepLines/>
              <w:rPr>
                <w:rFonts w:eastAsia="SimSun" w:cs="Arial"/>
                <w:sz w:val="20"/>
                <w:szCs w:val="20"/>
                <w:lang w:val="en-US" w:eastAsia="zh-C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4D" w:rsidRPr="008138B0" w:rsidRDefault="00191E4D" w:rsidP="00671DAD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8138B0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4.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4D" w:rsidRPr="00FD0FEF" w:rsidRDefault="00191E4D" w:rsidP="00671DAD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Times New Roman" w:hAnsi="Verdana"/>
                <w:sz w:val="20"/>
                <w:szCs w:val="20"/>
                <w:lang w:val="en-GB"/>
              </w:rPr>
            </w:pPr>
            <w:r w:rsidRPr="00FD0FEF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Agreement of the minutes of the previous meetings</w:t>
            </w:r>
          </w:p>
        </w:tc>
      </w:tr>
      <w:tr w:rsidR="005670D5" w:rsidRPr="008138B0" w:rsidTr="00191E4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D5" w:rsidRPr="008138B0" w:rsidRDefault="005670D5" w:rsidP="00191E4D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D5" w:rsidRPr="008138B0" w:rsidRDefault="005670D5" w:rsidP="003D18B1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8138B0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5</w:t>
            </w:r>
            <w:r w:rsidR="00342CE1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.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D5" w:rsidRPr="008138B0" w:rsidRDefault="005670D5" w:rsidP="009B3A9C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8138B0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Items suggested by Member States</w:t>
            </w:r>
          </w:p>
        </w:tc>
      </w:tr>
      <w:tr w:rsidR="005670D5" w:rsidRPr="008138B0" w:rsidTr="00923D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D5" w:rsidRPr="008138B0" w:rsidRDefault="005670D5" w:rsidP="0040031A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8138B0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  <w:r w:rsidRPr="008138B0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: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  <w:r w:rsidR="0040031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  <w:r w:rsidRPr="008138B0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–1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  <w:r w:rsidRPr="008138B0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:</w:t>
            </w:r>
            <w:r w:rsidR="007F374B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  <w:r w:rsidR="0040031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D5" w:rsidRPr="00FD0FEF" w:rsidRDefault="005670D5" w:rsidP="003D18B1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FD0FEF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5.1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D5" w:rsidRPr="00FD0FEF" w:rsidRDefault="009B3A9C" w:rsidP="0020108E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P</w:t>
            </w:r>
            <w:r w:rsidR="005670D5" w:rsidRPr="00FD0FEF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 xml:space="preserve">est control in organic farming </w:t>
            </w:r>
            <w:r w:rsidR="00FC7DD9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in Bulgaria</w:t>
            </w:r>
            <w:r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 xml:space="preserve"> (Irena Bogoeva, Bulgarian Food Safety Agency)</w:t>
            </w:r>
          </w:p>
        </w:tc>
      </w:tr>
      <w:tr w:rsidR="005670D5" w:rsidRPr="008138B0" w:rsidTr="00923D8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D5" w:rsidRPr="008138B0" w:rsidRDefault="005670D5" w:rsidP="0040031A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8138B0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  <w:r w:rsidRPr="008138B0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:</w:t>
            </w:r>
            <w:r w:rsidR="007F374B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  <w:r w:rsidR="0040031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  <w:r w:rsidRPr="008138B0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–1</w:t>
            </w:r>
            <w:r w:rsidR="0040031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4:50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D5" w:rsidRPr="00FD0FEF" w:rsidRDefault="005670D5" w:rsidP="003D18B1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FD0FEF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5.2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D5" w:rsidRPr="00FD0FEF" w:rsidRDefault="00FC7DD9" w:rsidP="003D18B1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A</w:t>
            </w:r>
            <w:r w:rsidR="005670D5" w:rsidRPr="00FD0FEF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real risk assessment method used for targeting surveys in Finland</w:t>
            </w:r>
            <w:r w:rsidR="009B3A9C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(</w:t>
            </w:r>
            <w:proofErr w:type="spellStart"/>
            <w:r w:rsidR="009B3A9C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Salla</w:t>
            </w:r>
            <w:proofErr w:type="spellEnd"/>
            <w:r w:rsidR="009B3A9C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9B3A9C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Hannunen</w:t>
            </w:r>
            <w:proofErr w:type="spellEnd"/>
            <w:r w:rsidR="009B3A9C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, EVIRA)</w:t>
            </w:r>
          </w:p>
        </w:tc>
      </w:tr>
      <w:tr w:rsidR="005670D5" w:rsidRPr="008138B0" w:rsidTr="00191E4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D5" w:rsidRPr="008138B0" w:rsidRDefault="007F374B" w:rsidP="00EE099C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14</w:t>
            </w:r>
            <w:r w:rsidR="005670D5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: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5</w:t>
            </w:r>
            <w:r w:rsidR="0040031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  <w:r w:rsidR="005670D5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–15:</w:t>
            </w:r>
            <w:r w:rsidR="00EE099C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D5" w:rsidRPr="00FD0FEF" w:rsidRDefault="005670D5" w:rsidP="003D18B1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FD0FEF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5.3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D5" w:rsidRPr="00FD0FEF" w:rsidRDefault="005670D5" w:rsidP="00FC7DD9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GB" w:eastAsia="zh-CN"/>
              </w:rPr>
            </w:pPr>
            <w:r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The Dutch surveillance system</w:t>
            </w:r>
            <w:r w:rsidR="00FC7DD9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 xml:space="preserve"> (Dirk Jan </w:t>
            </w:r>
            <w:proofErr w:type="spellStart"/>
            <w:r w:rsidR="00FC7DD9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vd</w:t>
            </w:r>
            <w:proofErr w:type="spellEnd"/>
            <w:r w:rsidR="00FC7DD9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FC7DD9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Gaag</w:t>
            </w:r>
            <w:proofErr w:type="spellEnd"/>
            <w:r w:rsidR="00FC7DD9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, NVWA</w:t>
            </w:r>
            <w:r w:rsidR="00FC7DD9" w:rsidRPr="00FD0FEF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 xml:space="preserve"> </w:t>
            </w:r>
            <w:r w:rsidR="00FC7DD9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 xml:space="preserve">the </w:t>
            </w:r>
            <w:r w:rsidR="00FC7DD9" w:rsidRPr="00FD0FEF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Netherlands</w:t>
            </w:r>
            <w:r w:rsidR="00FC7DD9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)</w:t>
            </w:r>
          </w:p>
        </w:tc>
      </w:tr>
      <w:tr w:rsidR="00315F91" w:rsidRPr="00315F91" w:rsidTr="00315F9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5F91" w:rsidRPr="00315F91" w:rsidRDefault="00315F91" w:rsidP="00EE099C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15:</w:t>
            </w:r>
            <w:r w:rsidR="00EE099C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-15.</w:t>
            </w:r>
            <w:r w:rsidR="00EE099C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  <w:r w:rsidR="0040031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5F91" w:rsidRPr="00315F91" w:rsidRDefault="00315F91" w:rsidP="00DC4A54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5F91" w:rsidRPr="00315F91" w:rsidRDefault="00315F91" w:rsidP="00DC4A54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Q&amp;A and Discussion</w:t>
            </w:r>
          </w:p>
        </w:tc>
      </w:tr>
      <w:tr w:rsidR="005670D5" w:rsidRPr="0031660C" w:rsidTr="00DC4A5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0D5" w:rsidRPr="0031660C" w:rsidRDefault="005670D5" w:rsidP="00EE099C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31660C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  <w:r w:rsidR="003855D2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5</w:t>
            </w:r>
            <w:r w:rsidRPr="0031660C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:</w:t>
            </w:r>
            <w:r w:rsidR="00EE099C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  <w:r w:rsidR="00315F91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  <w:r w:rsidR="0040031A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-1</w:t>
            </w:r>
            <w:r w:rsidR="00EE099C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  <w:r w:rsidRPr="0031660C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:</w:t>
            </w:r>
            <w:r w:rsidR="00EE099C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  <w:r w:rsidR="00315F91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0D5" w:rsidRPr="0031660C" w:rsidRDefault="005670D5" w:rsidP="00DC4A54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0D5" w:rsidRPr="0031660C" w:rsidRDefault="005670D5" w:rsidP="00DC4A54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31660C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COFFEE BREAK</w:t>
            </w:r>
          </w:p>
        </w:tc>
      </w:tr>
      <w:tr w:rsidR="005670D5" w:rsidRPr="008138B0" w:rsidTr="00AC4DC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D5" w:rsidRPr="008138B0" w:rsidRDefault="005670D5" w:rsidP="0071481F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D5" w:rsidRPr="008138B0" w:rsidRDefault="005670D5" w:rsidP="003D18B1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  <w:r w:rsidR="00342CE1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.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D5" w:rsidRPr="008138B0" w:rsidRDefault="005670D5" w:rsidP="009B3A9C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C64ED8">
              <w:rPr>
                <w:rFonts w:ascii="Verdana" w:eastAsia="Times New Roman" w:hAnsi="Verdana"/>
                <w:sz w:val="20"/>
                <w:szCs w:val="20"/>
                <w:lang w:val="en-GB"/>
              </w:rPr>
              <w:t>Surveillance</w:t>
            </w:r>
          </w:p>
        </w:tc>
      </w:tr>
      <w:tr w:rsidR="00A970E4" w:rsidRPr="008138B0" w:rsidTr="00AC4DC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Default="00A970E4" w:rsidP="00EE099C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8138B0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  <w:r w:rsidR="00EE099C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:</w:t>
            </w:r>
            <w:r w:rsidR="00EE099C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  <w:r w:rsidR="0040031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-</w:t>
            </w:r>
            <w:r w:rsidRPr="008138B0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6:</w:t>
            </w:r>
            <w:r w:rsidR="00EE099C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FD0FEF" w:rsidRDefault="00A970E4" w:rsidP="00E57AE1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6.1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Default="0040031A" w:rsidP="0020108E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 xml:space="preserve">Data collection and surveillance in Animal health </w:t>
            </w:r>
            <w:r w:rsidR="0020108E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(</w:t>
            </w:r>
            <w:r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 xml:space="preserve">Gabriele </w:t>
            </w:r>
            <w:proofErr w:type="spellStart"/>
            <w:r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Zancanaro</w:t>
            </w:r>
            <w:proofErr w:type="spellEnd"/>
            <w:r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, EFSA</w:t>
            </w:r>
            <w:r w:rsidR="0020108E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)</w:t>
            </w:r>
          </w:p>
        </w:tc>
      </w:tr>
      <w:tr w:rsidR="00A970E4" w:rsidRPr="008138B0" w:rsidTr="00AC4DC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Default="00A970E4" w:rsidP="00EE099C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16:</w:t>
            </w:r>
            <w:r w:rsidR="00EE099C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20</w:t>
            </w:r>
            <w:r w:rsidR="0040031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-16:</w:t>
            </w:r>
            <w:r w:rsidR="00EE099C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  <w:r w:rsidR="0040031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FD0FEF" w:rsidRDefault="00A970E4" w:rsidP="00006C06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6.2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Default="00A970E4" w:rsidP="0020108E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 xml:space="preserve">Surveillance planning: an example from citrus orchards  </w:t>
            </w:r>
            <w:r w:rsidR="0020108E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(</w:t>
            </w:r>
            <w:r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 xml:space="preserve">Stephen Parnell, </w:t>
            </w:r>
            <w:proofErr w:type="spellStart"/>
            <w:r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Salsford</w:t>
            </w:r>
            <w:proofErr w:type="spellEnd"/>
            <w:r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 xml:space="preserve"> University (UK)</w:t>
            </w:r>
            <w:r w:rsidR="0020108E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)</w:t>
            </w:r>
          </w:p>
        </w:tc>
      </w:tr>
      <w:tr w:rsidR="00A970E4" w:rsidRPr="008138B0" w:rsidTr="00AC4DC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Default="00A970E4" w:rsidP="00EE099C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16:</w:t>
            </w:r>
            <w:r w:rsidR="00EE099C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0-</w:t>
            </w:r>
            <w:r w:rsidRPr="008138B0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  <w:r w:rsidR="00BD1E04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7:00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FD0FEF" w:rsidRDefault="00A970E4" w:rsidP="003D18B1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Default="00A970E4" w:rsidP="005910FD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</w:pP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Q&amp;A </w:t>
            </w:r>
            <w:r w:rsidR="009B3A9C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and Discussion</w:t>
            </w:r>
          </w:p>
        </w:tc>
      </w:tr>
      <w:tr w:rsidR="00A970E4" w:rsidRPr="009B3A9C" w:rsidTr="00AC4DC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8138B0" w:rsidRDefault="0040031A" w:rsidP="00BD1E04">
            <w:pPr>
              <w:pStyle w:val="Minutetemplateheadinglevel1"/>
              <w:keepLines/>
              <w:numPr>
                <w:ilvl w:val="0"/>
                <w:numId w:val="0"/>
              </w:numPr>
              <w:spacing w:before="0" w:after="0"/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  <w:r w:rsidR="00BD1E04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:</w:t>
            </w:r>
            <w:r w:rsidR="00BD1E04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00</w:t>
            </w:r>
            <w:r w:rsidR="00A970E4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-1</w:t>
            </w:r>
            <w:r w:rsidR="00BD1E04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  <w:r w:rsidR="00A970E4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:</w:t>
            </w:r>
            <w:r w:rsidR="00BD1E04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FD0FEF" w:rsidRDefault="00A970E4" w:rsidP="00BD1E04">
            <w:pPr>
              <w:pStyle w:val="Minutetemplateheadinglevel1"/>
              <w:keepLines/>
              <w:numPr>
                <w:ilvl w:val="0"/>
                <w:numId w:val="0"/>
              </w:numPr>
              <w:spacing w:before="0" w:after="0"/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6.</w:t>
            </w:r>
            <w:r w:rsidR="00BD1E04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9B3A9C" w:rsidRDefault="009B3A9C" w:rsidP="009B3A9C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Times New Roman" w:hAnsi="Verdana"/>
                <w:b w:val="0"/>
                <w:sz w:val="20"/>
                <w:szCs w:val="20"/>
                <w:lang w:val="fr-FR"/>
              </w:rPr>
            </w:pPr>
            <w:r>
              <w:rPr>
                <w:rFonts w:ascii="Verdana" w:eastAsia="Times New Roman" w:hAnsi="Verdana"/>
                <w:b w:val="0"/>
                <w:sz w:val="20"/>
                <w:szCs w:val="20"/>
                <w:lang w:val="en-US"/>
              </w:rPr>
              <w:t>W</w:t>
            </w:r>
            <w:proofErr w:type="spellStart"/>
            <w:r w:rsidRPr="009B3A9C">
              <w:rPr>
                <w:rFonts w:ascii="Verdana" w:eastAsia="Times New Roman" w:hAnsi="Verdana"/>
                <w:b w:val="0"/>
                <w:sz w:val="20"/>
                <w:szCs w:val="20"/>
                <w:lang w:val="fr-FR"/>
              </w:rPr>
              <w:t>ork</w:t>
            </w:r>
            <w:proofErr w:type="spellEnd"/>
            <w:r w:rsidRPr="009B3A9C">
              <w:rPr>
                <w:rFonts w:ascii="Verdana" w:eastAsia="Times New Roman" w:hAnsi="Verdana"/>
                <w:b w:val="0"/>
                <w:sz w:val="20"/>
                <w:szCs w:val="20"/>
                <w:lang w:val="fr-FR"/>
              </w:rPr>
              <w:t xml:space="preserve"> plan </w:t>
            </w:r>
            <w:r>
              <w:rPr>
                <w:rFonts w:ascii="Verdana" w:eastAsia="Times New Roman" w:hAnsi="Verdana"/>
                <w:b w:val="0"/>
                <w:sz w:val="20"/>
                <w:szCs w:val="20"/>
                <w:lang w:val="fr-FR"/>
              </w:rPr>
              <w:t xml:space="preserve">of </w:t>
            </w:r>
            <w:r w:rsidR="0040031A" w:rsidRPr="0040031A">
              <w:rPr>
                <w:rFonts w:ascii="Verdana" w:eastAsia="Times New Roman" w:hAnsi="Verdana"/>
                <w:b w:val="0"/>
                <w:sz w:val="20"/>
                <w:szCs w:val="20"/>
                <w:lang w:val="fr-FR"/>
              </w:rPr>
              <w:t xml:space="preserve">EFSA PLH </w:t>
            </w:r>
            <w:r w:rsidR="00A970E4" w:rsidRPr="0040031A">
              <w:rPr>
                <w:rFonts w:ascii="Verdana" w:eastAsia="Times New Roman" w:hAnsi="Verdana"/>
                <w:b w:val="0"/>
                <w:sz w:val="20"/>
                <w:szCs w:val="20"/>
                <w:lang w:val="fr-FR"/>
              </w:rPr>
              <w:t xml:space="preserve">mandate </w:t>
            </w:r>
            <w:r w:rsidR="0040031A" w:rsidRPr="0040031A">
              <w:rPr>
                <w:rFonts w:ascii="Verdana" w:eastAsia="Times New Roman" w:hAnsi="Verdana"/>
                <w:b w:val="0"/>
                <w:sz w:val="20"/>
                <w:szCs w:val="20"/>
                <w:lang w:val="fr-FR"/>
              </w:rPr>
              <w:t xml:space="preserve">on surveillance </w:t>
            </w:r>
            <w:r w:rsidR="0020108E">
              <w:rPr>
                <w:rFonts w:ascii="Verdana" w:eastAsia="Times New Roman" w:hAnsi="Verdana"/>
                <w:b w:val="0"/>
                <w:sz w:val="20"/>
                <w:szCs w:val="20"/>
                <w:lang w:val="fr-FR"/>
              </w:rPr>
              <w:t>(</w:t>
            </w:r>
            <w:r w:rsidR="0040031A" w:rsidRPr="0040031A">
              <w:rPr>
                <w:rFonts w:ascii="Verdana" w:eastAsia="Times New Roman" w:hAnsi="Verdana"/>
                <w:b w:val="0"/>
                <w:sz w:val="20"/>
                <w:szCs w:val="20"/>
                <w:lang w:val="fr-FR"/>
              </w:rPr>
              <w:t>Sybren Vos, EFSA</w:t>
            </w:r>
            <w:r w:rsidR="0020108E">
              <w:rPr>
                <w:rFonts w:ascii="Verdana" w:eastAsia="Times New Roman" w:hAnsi="Verdana"/>
                <w:b w:val="0"/>
                <w:sz w:val="20"/>
                <w:szCs w:val="20"/>
                <w:lang w:val="fr-FR"/>
              </w:rPr>
              <w:t>)</w:t>
            </w:r>
          </w:p>
        </w:tc>
      </w:tr>
      <w:tr w:rsidR="00A970E4" w:rsidRPr="00BD1E04" w:rsidTr="00AC4DC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8138B0" w:rsidRDefault="00A970E4" w:rsidP="00BD1E04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8138B0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lastRenderedPageBreak/>
              <w:t>1</w:t>
            </w:r>
            <w:r w:rsidR="00BD1E04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:</w:t>
            </w:r>
            <w:r w:rsidR="00BD1E04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20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-</w:t>
            </w:r>
            <w:r w:rsidRPr="008138B0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  <w:r w:rsidR="00BD1E04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8</w:t>
            </w:r>
            <w:r w:rsidRPr="008138B0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:</w:t>
            </w:r>
            <w:r w:rsidR="00BD1E04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00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E4" w:rsidRPr="00FD0FEF" w:rsidRDefault="00A970E4" w:rsidP="00BD1E04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FD0FEF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6.</w:t>
            </w:r>
            <w:r w:rsidR="00BD1E04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04" w:rsidRDefault="00A970E4" w:rsidP="009B3A9C">
            <w:pPr>
              <w:pStyle w:val="Minutetemplateheadinglevel1"/>
              <w:keepLines/>
              <w:numPr>
                <w:ilvl w:val="0"/>
                <w:numId w:val="0"/>
              </w:numPr>
              <w:spacing w:after="0"/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FD0FEF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Discussion 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on</w:t>
            </w:r>
            <w:r w:rsidR="00BD1E04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 pilot project for developing survey guidelines: </w:t>
            </w:r>
          </w:p>
          <w:p w:rsidR="00BD1E04" w:rsidRDefault="00BD1E04" w:rsidP="00D963CA">
            <w:pPr>
              <w:pStyle w:val="Minutetemplateheadinglevel1"/>
              <w:keepLines/>
              <w:numPr>
                <w:ilvl w:val="0"/>
                <w:numId w:val="0"/>
              </w:numPr>
              <w:spacing w:before="0" w:after="0"/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-harmful</w:t>
            </w:r>
            <w:r w:rsidR="00A970E4" w:rsidRPr="00FD0FEF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 organisms</w:t>
            </w:r>
          </w:p>
          <w:p w:rsidR="00A970E4" w:rsidRPr="00BD1E04" w:rsidRDefault="00BD1E04" w:rsidP="009B3A9C">
            <w:pPr>
              <w:pStyle w:val="Minutetemplateheadinglevel1"/>
              <w:keepLines/>
              <w:numPr>
                <w:ilvl w:val="0"/>
                <w:numId w:val="0"/>
              </w:numPr>
              <w:spacing w:before="0"/>
              <w:rPr>
                <w:rFonts w:ascii="Verdana" w:eastAsia="Times New Roman" w:hAnsi="Verdana"/>
                <w:b w:val="0"/>
                <w:sz w:val="20"/>
                <w:szCs w:val="20"/>
                <w:lang w:val="fr-FR"/>
              </w:rPr>
            </w:pPr>
            <w:r w:rsidRPr="00BD1E04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fr-FR" w:eastAsia="zh-CN"/>
              </w:rPr>
              <w:t>-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fr-FR" w:eastAsia="zh-CN"/>
              </w:rPr>
              <w:t>candidate areas</w:t>
            </w:r>
          </w:p>
        </w:tc>
      </w:tr>
      <w:tr w:rsidR="005670D5" w:rsidRPr="008138B0" w:rsidTr="0064555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862A"/>
            <w:vAlign w:val="center"/>
          </w:tcPr>
          <w:p w:rsidR="005670D5" w:rsidRPr="008138B0" w:rsidRDefault="005670D5" w:rsidP="00A10962">
            <w:pPr>
              <w:keepNext/>
              <w:keepLines/>
              <w:tabs>
                <w:tab w:val="left" w:pos="5235"/>
              </w:tabs>
              <w:spacing w:before="40" w:after="40"/>
              <w:jc w:val="center"/>
              <w:rPr>
                <w:b/>
                <w:color w:val="FFFFFF"/>
                <w:sz w:val="20"/>
                <w:szCs w:val="20"/>
              </w:rPr>
            </w:pPr>
            <w:r w:rsidRPr="008138B0">
              <w:rPr>
                <w:b/>
                <w:color w:val="FFFFFF"/>
                <w:sz w:val="20"/>
                <w:szCs w:val="20"/>
              </w:rPr>
              <w:t xml:space="preserve">Day 2 : </w:t>
            </w:r>
            <w:r>
              <w:rPr>
                <w:b/>
                <w:color w:val="FFFFFF"/>
                <w:sz w:val="20"/>
                <w:szCs w:val="20"/>
              </w:rPr>
              <w:t>07</w:t>
            </w:r>
            <w:r w:rsidRPr="008138B0">
              <w:rPr>
                <w:b/>
                <w:color w:val="FFFFFF"/>
                <w:sz w:val="20"/>
                <w:szCs w:val="20"/>
              </w:rPr>
              <w:t xml:space="preserve"> December 09:00-13:00</w:t>
            </w:r>
          </w:p>
        </w:tc>
      </w:tr>
      <w:tr w:rsidR="0033101F" w:rsidRPr="00216839" w:rsidTr="00191E4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1F" w:rsidRPr="008138B0" w:rsidRDefault="0033101F" w:rsidP="003279B2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8138B0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09:00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–</w:t>
            </w:r>
            <w:r w:rsidR="003279B2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  <w:r w:rsidR="003279B2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:4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1F" w:rsidRDefault="00C50F7B" w:rsidP="003279B2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  <w:r w:rsidR="00342CE1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.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01F" w:rsidRPr="00242AEB" w:rsidRDefault="00242AEB" w:rsidP="00FC7DD9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</w:pPr>
            <w:r w:rsidRPr="00242AEB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EFSA Plant health activities 2017-2020</w:t>
            </w:r>
            <w:r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: overview and introduction to Poster session</w:t>
            </w:r>
            <w:r w:rsidRPr="00242AEB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 xml:space="preserve"> </w:t>
            </w:r>
            <w:r w:rsidR="00EE099C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 xml:space="preserve"> (Giuseppe </w:t>
            </w:r>
            <w:proofErr w:type="spellStart"/>
            <w:r w:rsidR="00EE099C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Stancanelli</w:t>
            </w:r>
            <w:proofErr w:type="spellEnd"/>
            <w:r w:rsidR="00EE099C"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  <w:t>, EFSA)</w:t>
            </w:r>
          </w:p>
        </w:tc>
      </w:tr>
      <w:tr w:rsidR="005670D5" w:rsidRPr="0031660C" w:rsidTr="00AC378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0D5" w:rsidRPr="0031660C" w:rsidRDefault="005670D5" w:rsidP="00930D05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it-IT" w:eastAsia="zh-CN"/>
              </w:rPr>
            </w:pPr>
            <w:r w:rsidRPr="0031660C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it-IT" w:eastAsia="zh-CN"/>
              </w:rPr>
              <w:t>1</w:t>
            </w:r>
            <w:r w:rsidR="00263B04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it-IT" w:eastAsia="zh-CN"/>
              </w:rPr>
              <w:t>0</w:t>
            </w:r>
            <w:r w:rsidRPr="0031660C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it-IT" w:eastAsia="zh-CN"/>
              </w:rPr>
              <w:t>:</w:t>
            </w:r>
            <w:r w:rsidR="00263B04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it-IT" w:eastAsia="zh-CN"/>
              </w:rPr>
              <w:t>4</w:t>
            </w:r>
            <w:r w:rsidRPr="0031660C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it-IT" w:eastAsia="zh-CN"/>
              </w:rPr>
              <w:t>0–11:</w:t>
            </w:r>
            <w:proofErr w:type="gramStart"/>
            <w:r w:rsidR="00263B04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it-IT" w:eastAsia="zh-CN"/>
              </w:rPr>
              <w:t>0</w:t>
            </w:r>
            <w:r w:rsidR="00930D05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it-IT" w:eastAsia="zh-CN"/>
              </w:rPr>
              <w:t>0</w:t>
            </w:r>
            <w:proofErr w:type="gram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0D5" w:rsidRPr="0031660C" w:rsidRDefault="005670D5" w:rsidP="00AC378A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it-IT" w:eastAsia="zh-CN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70D5" w:rsidRPr="0031660C" w:rsidRDefault="005670D5" w:rsidP="00AC378A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proofErr w:type="gramStart"/>
            <w:r w:rsidRPr="0031660C">
              <w:rPr>
                <w:rFonts w:ascii="Verdana" w:eastAsia="Times New Roman" w:hAnsi="Verdana"/>
                <w:sz w:val="20"/>
                <w:szCs w:val="20"/>
                <w:lang w:val="it-IT"/>
              </w:rPr>
              <w:t>COFFEE BREAK</w:t>
            </w:r>
            <w:proofErr w:type="gramEnd"/>
          </w:p>
        </w:tc>
      </w:tr>
      <w:tr w:rsidR="00930D05" w:rsidRPr="00A10962" w:rsidTr="00191E4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05" w:rsidRPr="00A10962" w:rsidRDefault="00930D05" w:rsidP="00930D05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05" w:rsidRPr="00A10962" w:rsidRDefault="00930D05" w:rsidP="0099059A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it-IT" w:eastAsia="zh-CN"/>
              </w:rPr>
            </w:pPr>
            <w:r w:rsidRPr="00A10962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it-IT" w:eastAsia="zh-CN"/>
              </w:rPr>
              <w:t>8</w:t>
            </w:r>
            <w:r w:rsidR="00342CE1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it-IT" w:eastAsia="zh-CN"/>
              </w:rPr>
              <w:t>.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05" w:rsidRPr="00A10962" w:rsidRDefault="00A10962" w:rsidP="003F49D2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A10962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Horizon scanning </w:t>
            </w:r>
          </w:p>
        </w:tc>
      </w:tr>
      <w:tr w:rsidR="007A4C24" w:rsidRPr="00D963CA" w:rsidTr="00191E4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C24" w:rsidRPr="00D963CA" w:rsidRDefault="007A4C24" w:rsidP="003F49D2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11:00-11:</w:t>
            </w:r>
            <w:r w:rsidR="003F49D2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C24" w:rsidRPr="00D963CA" w:rsidRDefault="007A4C24" w:rsidP="0099059A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it-IT" w:eastAsia="zh-CN"/>
              </w:rPr>
            </w:pPr>
            <w:r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it-IT" w:eastAsia="zh-CN"/>
              </w:rPr>
              <w:t>8.1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C24" w:rsidRPr="00D963CA" w:rsidRDefault="003F49D2" w:rsidP="003F49D2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Media and s</w:t>
            </w:r>
            <w:r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cientific literature monitoring for Plant Health 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(Maria </w:t>
            </w:r>
            <w:r w:rsidR="00EE142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Rosaria </w:t>
            </w:r>
            <w:proofErr w:type="spellStart"/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Mannino</w:t>
            </w:r>
            <w:proofErr w:type="spellEnd"/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, EFSA)</w:t>
            </w:r>
          </w:p>
        </w:tc>
      </w:tr>
      <w:tr w:rsidR="00984FF8" w:rsidRPr="00D963CA" w:rsidTr="00191E4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F8" w:rsidRPr="00D963CA" w:rsidRDefault="00984FF8" w:rsidP="00EE099C">
            <w:pPr>
              <w:pStyle w:val="Minutetemplateheadinglevel1"/>
              <w:keepLines/>
              <w:numPr>
                <w:ilvl w:val="0"/>
                <w:numId w:val="0"/>
              </w:numPr>
              <w:spacing w:before="0" w:after="0"/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11:</w:t>
            </w:r>
            <w:r w:rsidR="007A4C24"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  <w:r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-11:</w:t>
            </w:r>
            <w:r w:rsidR="00EE099C"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  <w:r w:rsidR="007A4C24"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F8" w:rsidRPr="00D963CA" w:rsidRDefault="00984FF8" w:rsidP="00EE099C">
            <w:pPr>
              <w:pStyle w:val="Minutetemplateheadinglevel1"/>
              <w:keepLines/>
              <w:numPr>
                <w:ilvl w:val="0"/>
                <w:numId w:val="0"/>
              </w:numPr>
              <w:spacing w:before="0" w:after="0"/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it-IT" w:eastAsia="zh-CN"/>
              </w:rPr>
            </w:pPr>
            <w:r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it-IT" w:eastAsia="zh-CN"/>
              </w:rPr>
              <w:t>8.</w:t>
            </w:r>
            <w:r w:rsidR="007A4C24"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it-IT" w:eastAsia="zh-CN"/>
              </w:rPr>
              <w:t>2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99C" w:rsidRPr="00D963CA" w:rsidRDefault="00EE099C" w:rsidP="00FC7DD9">
            <w:pPr>
              <w:pStyle w:val="Minutetemplateheadinglevel1"/>
              <w:keepLines/>
              <w:numPr>
                <w:ilvl w:val="0"/>
                <w:numId w:val="0"/>
              </w:numPr>
              <w:spacing w:after="0"/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Tools under development</w:t>
            </w:r>
            <w:r w:rsidR="003F49D2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 (Maria </w:t>
            </w:r>
            <w:r w:rsidR="00EE142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Rosaria </w:t>
            </w:r>
            <w:proofErr w:type="spellStart"/>
            <w:r w:rsidR="003F49D2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Mannino</w:t>
            </w:r>
            <w:proofErr w:type="spellEnd"/>
            <w:r w:rsidR="003F49D2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, EFSA)</w:t>
            </w:r>
            <w:r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: </w:t>
            </w:r>
          </w:p>
          <w:p w:rsidR="00984FF8" w:rsidRPr="00D963CA" w:rsidRDefault="00EE099C" w:rsidP="00EE099C">
            <w:pPr>
              <w:pStyle w:val="Minutetemplateheadinglevel1"/>
              <w:keepLines/>
              <w:numPr>
                <w:ilvl w:val="0"/>
                <w:numId w:val="0"/>
              </w:numPr>
              <w:spacing w:before="0" w:after="0"/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- </w:t>
            </w:r>
            <w:r w:rsidR="00984FF8"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IT </w:t>
            </w:r>
            <w:r w:rsidR="007A4C24"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platform of </w:t>
            </w:r>
            <w:proofErr w:type="spellStart"/>
            <w:r w:rsidR="007A4C24"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Medisys</w:t>
            </w:r>
            <w:proofErr w:type="spellEnd"/>
            <w:r w:rsid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</w:p>
          <w:p w:rsidR="00EE099C" w:rsidRPr="00D963CA" w:rsidRDefault="00EE099C" w:rsidP="00FC7DD9">
            <w:pPr>
              <w:pStyle w:val="Minutetemplateheadinglevel1"/>
              <w:keepLines/>
              <w:numPr>
                <w:ilvl w:val="0"/>
                <w:numId w:val="0"/>
              </w:numPr>
              <w:spacing w:before="0"/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- EFSA Communication Platform</w:t>
            </w:r>
            <w:r w:rsid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</w:p>
        </w:tc>
      </w:tr>
      <w:tr w:rsidR="005670D5" w:rsidRPr="00D963CA" w:rsidTr="00191E4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D5" w:rsidRPr="00D963CA" w:rsidRDefault="005670D5" w:rsidP="00EE099C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11:</w:t>
            </w:r>
            <w:r w:rsidR="007A4C24"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30</w:t>
            </w:r>
            <w:r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-1</w:t>
            </w:r>
            <w:r w:rsidR="00930D05"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  <w:r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:</w:t>
            </w:r>
            <w:r w:rsidR="00D963CA"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5</w:t>
            </w:r>
            <w:r w:rsidR="007A4C24"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D5" w:rsidRPr="00D963CA" w:rsidRDefault="00930D05" w:rsidP="007A4C24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it-IT" w:eastAsia="zh-CN"/>
              </w:rPr>
            </w:pPr>
            <w:r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it-IT" w:eastAsia="zh-CN"/>
              </w:rPr>
              <w:t>8.</w:t>
            </w:r>
            <w:r w:rsidR="00EE099C"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it-IT" w:eastAsia="zh-CN"/>
              </w:rPr>
              <w:t>3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9D2" w:rsidRDefault="003F49D2" w:rsidP="003F49D2">
            <w:pPr>
              <w:pStyle w:val="Minutetemplateheadinglevel1"/>
              <w:keepLines/>
              <w:numPr>
                <w:ilvl w:val="0"/>
                <w:numId w:val="0"/>
              </w:numPr>
              <w:spacing w:after="0"/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Network feedback on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:</w:t>
            </w:r>
          </w:p>
          <w:p w:rsidR="003F49D2" w:rsidRDefault="003F49D2" w:rsidP="003F49D2">
            <w:pPr>
              <w:pStyle w:val="Minutetemplateheadinglevel1"/>
              <w:keepLines/>
              <w:numPr>
                <w:ilvl w:val="0"/>
                <w:numId w:val="0"/>
              </w:numPr>
              <w:spacing w:before="0" w:after="0"/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-</w:t>
            </w:r>
            <w:r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current daily 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email alert system in plant health</w:t>
            </w:r>
          </w:p>
          <w:p w:rsidR="003F49D2" w:rsidRDefault="003F49D2" w:rsidP="00EE142A">
            <w:pPr>
              <w:pStyle w:val="Minutetemplateheadinglevel1"/>
              <w:keepLines/>
              <w:numPr>
                <w:ilvl w:val="0"/>
                <w:numId w:val="0"/>
              </w:numPr>
              <w:spacing w:before="0" w:after="0"/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-request for </w:t>
            </w:r>
            <w:r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common names of HO in national languages</w:t>
            </w:r>
          </w:p>
          <w:p w:rsidR="005670D5" w:rsidRPr="00D963CA" w:rsidRDefault="003F49D2" w:rsidP="00EE142A">
            <w:pPr>
              <w:pStyle w:val="Minutetemplateheadinglevel1"/>
              <w:keepLines/>
              <w:numPr>
                <w:ilvl w:val="0"/>
                <w:numId w:val="0"/>
              </w:numPr>
              <w:spacing w:before="0"/>
              <w:rPr>
                <w:rFonts w:ascii="Verdana" w:eastAsia="Times New Roman" w:hAnsi="Verdana"/>
                <w:b w:val="0"/>
                <w:sz w:val="20"/>
                <w:szCs w:val="20"/>
                <w:lang w:val="en-GB"/>
              </w:rPr>
            </w:pP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-Possible further involvement of Network in Horizon Scanning newsletter</w:t>
            </w:r>
          </w:p>
        </w:tc>
      </w:tr>
      <w:tr w:rsidR="00984FF8" w:rsidRPr="00D963CA" w:rsidTr="00191E4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F8" w:rsidRPr="00D963CA" w:rsidRDefault="00984FF8" w:rsidP="003F49D2">
            <w:pPr>
              <w:pStyle w:val="Minutetemplateheadinglevel1"/>
              <w:keepLines/>
              <w:numPr>
                <w:ilvl w:val="0"/>
                <w:numId w:val="0"/>
              </w:numPr>
              <w:spacing w:before="0" w:after="0"/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GB" w:eastAsia="zh-CN"/>
              </w:rPr>
            </w:pPr>
            <w:r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GB" w:eastAsia="zh-CN"/>
              </w:rPr>
              <w:t>11:</w:t>
            </w:r>
            <w:r w:rsidR="00D963CA"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GB" w:eastAsia="zh-CN"/>
              </w:rPr>
              <w:t>5</w:t>
            </w:r>
            <w:r w:rsidR="007A4C24"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GB" w:eastAsia="zh-CN"/>
              </w:rPr>
              <w:t>0</w:t>
            </w:r>
            <w:r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GB" w:eastAsia="zh-CN"/>
              </w:rPr>
              <w:t>-</w:t>
            </w:r>
            <w:r w:rsidR="00D963CA"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12:</w:t>
            </w:r>
            <w:r w:rsidR="003F49D2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</w:t>
            </w:r>
            <w:r w:rsidR="00D963CA"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FF8" w:rsidRPr="00D963CA" w:rsidRDefault="00984FF8" w:rsidP="00D963CA">
            <w:pPr>
              <w:pStyle w:val="Minutetemplateheadinglevel1"/>
              <w:keepLines/>
              <w:numPr>
                <w:ilvl w:val="0"/>
                <w:numId w:val="0"/>
              </w:numPr>
              <w:spacing w:before="0" w:after="0"/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GB" w:eastAsia="zh-CN"/>
              </w:rPr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3CA" w:rsidRPr="00D963CA" w:rsidRDefault="003F49D2" w:rsidP="00EE142A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Q&amp;A</w:t>
            </w:r>
            <w:r w:rsidRP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 w:rsidR="009B3A9C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and Discussion</w:t>
            </w:r>
          </w:p>
        </w:tc>
      </w:tr>
      <w:tr w:rsidR="00930D05" w:rsidRPr="008138B0" w:rsidTr="00191E4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05" w:rsidRDefault="00930D05" w:rsidP="00930D05">
            <w:pPr>
              <w:pStyle w:val="Minutetemplateheadinglevel1"/>
              <w:keepLines/>
              <w:numPr>
                <w:ilvl w:val="0"/>
                <w:numId w:val="0"/>
              </w:numPr>
              <w:jc w:val="both"/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05" w:rsidRDefault="00930D05" w:rsidP="00531ABF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9</w:t>
            </w:r>
            <w:r w:rsidR="00342CE1"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.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D05" w:rsidRDefault="00A10962" w:rsidP="00930D05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Any Other </w:t>
            </w:r>
            <w:bookmarkStart w:id="0" w:name="_GoBack"/>
            <w:bookmarkEnd w:id="0"/>
            <w:r>
              <w:rPr>
                <w:rFonts w:ascii="Verdana" w:eastAsia="SimSun" w:hAnsi="Verdana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Business</w:t>
            </w:r>
          </w:p>
        </w:tc>
      </w:tr>
      <w:tr w:rsidR="005670D5" w:rsidRPr="00A10962" w:rsidTr="00191E4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D5" w:rsidRPr="00A10962" w:rsidRDefault="00964D1E" w:rsidP="00D963CA">
            <w:pPr>
              <w:pStyle w:val="Minutetemplateheadinglevel1"/>
              <w:keepLines/>
              <w:numPr>
                <w:ilvl w:val="0"/>
                <w:numId w:val="0"/>
              </w:numPr>
              <w:jc w:val="both"/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12:</w:t>
            </w:r>
            <w:r w:rsid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  <w:r w:rsidR="005670D5" w:rsidRPr="00A10962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-12:</w:t>
            </w:r>
            <w:r w:rsid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D5" w:rsidRPr="00A10962" w:rsidRDefault="00930D05" w:rsidP="00531ABF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A10962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9.1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0D5" w:rsidRPr="00A10962" w:rsidRDefault="00EE099C" w:rsidP="00930D05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Proposed t</w:t>
            </w:r>
            <w:r w:rsidR="00263B04" w:rsidRPr="00A10962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opics </w:t>
            </w:r>
            <w:r w:rsidR="00263B04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and structure </w:t>
            </w:r>
            <w:r w:rsidR="00263B04" w:rsidRPr="00A10962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for next meeting</w:t>
            </w:r>
            <w:r w:rsidR="00263B04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s</w:t>
            </w:r>
          </w:p>
        </w:tc>
      </w:tr>
      <w:tr w:rsidR="00263B04" w:rsidRPr="00A10962" w:rsidTr="00191E4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04" w:rsidRPr="00A10962" w:rsidRDefault="00263B04" w:rsidP="00D963CA">
            <w:pPr>
              <w:pStyle w:val="Minutetemplateheadinglevel1"/>
              <w:keepLines/>
              <w:numPr>
                <w:ilvl w:val="0"/>
                <w:numId w:val="0"/>
              </w:numPr>
              <w:jc w:val="both"/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A10962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12:</w:t>
            </w:r>
            <w:r w:rsid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  <w:r w:rsidRPr="00A10962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0-12:5</w:t>
            </w:r>
            <w:r w:rsidR="00D963CA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04" w:rsidRPr="00A10962" w:rsidRDefault="00263B04" w:rsidP="003A0AD7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A10962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9.2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04" w:rsidRPr="00A10962" w:rsidRDefault="00263B04" w:rsidP="00EE099C">
            <w:pPr>
              <w:pStyle w:val="Minutetemplateheadinglevel1"/>
              <w:keepLines/>
              <w:numPr>
                <w:ilvl w:val="0"/>
                <w:numId w:val="0"/>
              </w:numP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 w:rsidRPr="00A10962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Next meeting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s</w:t>
            </w:r>
            <w:r w:rsidRPr="00A10962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 xml:space="preserve">: </w:t>
            </w:r>
            <w:r w:rsidR="00EE099C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d</w:t>
            </w:r>
            <w:r w:rsidRPr="00A10962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ates and venues</w:t>
            </w:r>
          </w:p>
        </w:tc>
      </w:tr>
      <w:tr w:rsidR="00263B04" w:rsidRPr="008138B0" w:rsidTr="00191E4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B04" w:rsidRPr="008138B0" w:rsidRDefault="00D963CA" w:rsidP="00D963CA">
            <w:pPr>
              <w:pStyle w:val="Minutetemplateheadinglevel1"/>
              <w:keepLines/>
              <w:numPr>
                <w:ilvl w:val="0"/>
                <w:numId w:val="0"/>
              </w:numPr>
              <w:jc w:val="both"/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12:</w:t>
            </w:r>
            <w:r w:rsidR="00263B04" w:rsidRPr="00A10962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  <w:r w:rsidR="00263B04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-</w:t>
            </w:r>
            <w:r w:rsidR="00263B04" w:rsidRPr="008138B0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  <w:r w:rsidR="00263B04">
              <w:rPr>
                <w:rFonts w:ascii="Verdana" w:eastAsia="SimSun" w:hAnsi="Verdana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3:00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B04" w:rsidRPr="008138B0" w:rsidRDefault="00263B04" w:rsidP="008C590B">
            <w:pPr>
              <w:pStyle w:val="ListBullet"/>
              <w:keepNext/>
              <w:keepLines/>
              <w:numPr>
                <w:ilvl w:val="0"/>
                <w:numId w:val="0"/>
              </w:numPr>
              <w:ind w:left="34"/>
              <w:jc w:val="both"/>
              <w:rPr>
                <w:b/>
                <w:sz w:val="20"/>
                <w:szCs w:val="20"/>
              </w:rPr>
            </w:pPr>
            <w:r w:rsidRPr="008138B0">
              <w:rPr>
                <w:b/>
                <w:sz w:val="20"/>
                <w:szCs w:val="20"/>
              </w:rPr>
              <w:t>Meeting closure</w:t>
            </w:r>
            <w:r>
              <w:rPr>
                <w:b/>
                <w:sz w:val="20"/>
                <w:szCs w:val="20"/>
              </w:rPr>
              <w:t xml:space="preserve"> and wrap up</w:t>
            </w:r>
          </w:p>
        </w:tc>
      </w:tr>
    </w:tbl>
    <w:p w:rsidR="0092280F" w:rsidRDefault="0092280F" w:rsidP="00C408EF">
      <w:pPr>
        <w:pStyle w:val="Minutetemplatetitle"/>
        <w:spacing w:before="0" w:after="0" w:line="360" w:lineRule="auto"/>
        <w:jc w:val="both"/>
        <w:rPr>
          <w:sz w:val="20"/>
          <w:szCs w:val="20"/>
        </w:rPr>
      </w:pPr>
    </w:p>
    <w:sectPr w:rsidR="0092280F" w:rsidSect="009170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849" w:bottom="42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213" w:rsidRDefault="00340213" w:rsidP="005C4429">
      <w:r>
        <w:separator/>
      </w:r>
    </w:p>
  </w:endnote>
  <w:endnote w:type="continuationSeparator" w:id="0">
    <w:p w:rsidR="00340213" w:rsidRDefault="00340213" w:rsidP="005C4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83E" w:rsidRDefault="006C683E" w:rsidP="00270400">
    <w:pPr>
      <w:pStyle w:val="EFSAPAGENUMBER"/>
      <w:framePr w:wrap="around"/>
    </w:pPr>
    <w:r>
      <w:fldChar w:fldCharType="begin"/>
    </w:r>
    <w:r>
      <w:instrText xml:space="preserve"> PAGE   \* MERGEFORMAT </w:instrText>
    </w:r>
    <w:r>
      <w:fldChar w:fldCharType="separate"/>
    </w:r>
    <w:r w:rsidR="00204BC9">
      <w:rPr>
        <w:noProof/>
      </w:rPr>
      <w:t>2</w:t>
    </w:r>
    <w:r>
      <w:fldChar w:fldCharType="end"/>
    </w:r>
  </w:p>
  <w:p w:rsidR="006C683E" w:rsidRDefault="006C683E" w:rsidP="00971FAF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83E" w:rsidRDefault="006C683E" w:rsidP="000B1820">
    <w:pPr>
      <w:jc w:val="center"/>
      <w:rPr>
        <w:color w:val="171796"/>
        <w:sz w:val="16"/>
        <w:szCs w:val="16"/>
      </w:rPr>
    </w:pPr>
    <w:r>
      <w:rPr>
        <w:noProof/>
        <w:lang w:eastAsia="en-GB"/>
      </w:rPr>
      <w:drawing>
        <wp:anchor distT="0" distB="0" distL="114300" distR="114300" simplePos="0" relativeHeight="251656192" behindDoc="1" locked="0" layoutInCell="1" allowOverlap="1" wp14:anchorId="7CE3D80E" wp14:editId="4BE48A18">
          <wp:simplePos x="0" y="0"/>
          <wp:positionH relativeFrom="column">
            <wp:posOffset>-914400</wp:posOffset>
          </wp:positionH>
          <wp:positionV relativeFrom="paragraph">
            <wp:posOffset>-85725</wp:posOffset>
          </wp:positionV>
          <wp:extent cx="7772400" cy="577215"/>
          <wp:effectExtent l="0" t="0" r="0" b="0"/>
          <wp:wrapTight wrapText="bothSides">
            <wp:wrapPolygon edited="0">
              <wp:start x="0" y="0"/>
              <wp:lineTo x="0" y="20673"/>
              <wp:lineTo x="21547" y="20673"/>
              <wp:lineTo x="21547" y="0"/>
              <wp:lineTo x="0" y="0"/>
            </wp:wrapPolygon>
          </wp:wrapTight>
          <wp:docPr id="5" name="Picture 5" descr="curves_A4_landscape_portrait_portra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urves_A4_landscape_portrait_portra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683E" w:rsidRPr="00971FAF" w:rsidRDefault="006C683E" w:rsidP="00270400">
    <w:pPr>
      <w:pStyle w:val="EFSAFOOTER"/>
    </w:pPr>
    <w:r w:rsidRPr="00971FAF">
      <w:t xml:space="preserve">European Food Safety Authority • Via Carlo </w:t>
    </w:r>
    <w:proofErr w:type="spellStart"/>
    <w:r w:rsidRPr="00971FAF">
      <w:t>Magno</w:t>
    </w:r>
    <w:proofErr w:type="spellEnd"/>
    <w:r w:rsidRPr="00971FAF">
      <w:t xml:space="preserve"> 1A • 43126 Parma • ITALY</w:t>
    </w:r>
  </w:p>
  <w:p w:rsidR="006C683E" w:rsidRPr="00971FAF" w:rsidRDefault="006C683E" w:rsidP="00270400">
    <w:pPr>
      <w:pStyle w:val="EFSAFOOTER"/>
    </w:pPr>
    <w:r>
      <w:t>Tel. +39 0521 036 111 • Fax +</w:t>
    </w:r>
    <w:r w:rsidRPr="00971FAF">
      <w:t>39 0521 036 110 • www.efsa.europa.eu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213" w:rsidRDefault="00340213" w:rsidP="005C4429">
      <w:r>
        <w:separator/>
      </w:r>
    </w:p>
  </w:footnote>
  <w:footnote w:type="continuationSeparator" w:id="0">
    <w:p w:rsidR="00340213" w:rsidRDefault="00340213" w:rsidP="005C44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83E" w:rsidRDefault="006C683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7C4F107" wp14:editId="595F8E2B">
          <wp:simplePos x="0" y="0"/>
          <wp:positionH relativeFrom="column">
            <wp:posOffset>-900430</wp:posOffset>
          </wp:positionH>
          <wp:positionV relativeFrom="paragraph">
            <wp:posOffset>-360045</wp:posOffset>
          </wp:positionV>
          <wp:extent cx="7549200" cy="1126800"/>
          <wp:effectExtent l="0" t="0" r="0" b="0"/>
          <wp:wrapTight wrapText="bothSides">
            <wp:wrapPolygon edited="0">
              <wp:start x="1254" y="2557"/>
              <wp:lineTo x="927" y="3653"/>
              <wp:lineTo x="981" y="8036"/>
              <wp:lineTo x="1799" y="9132"/>
              <wp:lineTo x="981" y="10593"/>
              <wp:lineTo x="218" y="13515"/>
              <wp:lineTo x="218" y="14976"/>
              <wp:lineTo x="0" y="14976"/>
              <wp:lineTo x="0" y="16437"/>
              <wp:lineTo x="21258" y="18629"/>
              <wp:lineTo x="21531" y="18629"/>
              <wp:lineTo x="21531" y="14976"/>
              <wp:lineTo x="21149" y="14976"/>
              <wp:lineTo x="21204" y="13150"/>
              <wp:lineTo x="13845" y="10958"/>
              <wp:lineTo x="3979" y="8036"/>
              <wp:lineTo x="1526" y="2557"/>
              <wp:lineTo x="1254" y="2557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urves_A4_portrait_logo_page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00" cy="112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C683E" w:rsidRDefault="006C683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83E" w:rsidRPr="00BE3422" w:rsidRDefault="006C683E" w:rsidP="00BE3422">
    <w:pPr>
      <w:pStyle w:val="EFSABODYCOPY"/>
      <w:spacing w:after="300"/>
      <w:ind w:left="-851"/>
      <w:rPr>
        <w:color w:val="171796"/>
      </w:rPr>
    </w:pPr>
    <w:r w:rsidRPr="00BE3422">
      <w:rPr>
        <w:noProof/>
        <w:color w:val="171796"/>
        <w:lang w:eastAsia="en-GB"/>
      </w:rPr>
      <w:drawing>
        <wp:anchor distT="0" distB="0" distL="114300" distR="114300" simplePos="0" relativeHeight="251657216" behindDoc="1" locked="0" layoutInCell="1" allowOverlap="1" wp14:anchorId="41DDEA01" wp14:editId="7966EECB">
          <wp:simplePos x="0" y="0"/>
          <wp:positionH relativeFrom="column">
            <wp:posOffset>-279400</wp:posOffset>
          </wp:positionH>
          <wp:positionV relativeFrom="paragraph">
            <wp:posOffset>-353060</wp:posOffset>
          </wp:positionV>
          <wp:extent cx="7739380" cy="1122680"/>
          <wp:effectExtent l="0" t="0" r="0" b="1270"/>
          <wp:wrapTight wrapText="bothSides">
            <wp:wrapPolygon edited="0">
              <wp:start x="1489" y="733"/>
              <wp:lineTo x="1010" y="1466"/>
              <wp:lineTo x="957" y="4765"/>
              <wp:lineTo x="1170" y="7330"/>
              <wp:lineTo x="957" y="13195"/>
              <wp:lineTo x="0" y="18326"/>
              <wp:lineTo x="0" y="19425"/>
              <wp:lineTo x="21214" y="21258"/>
              <wp:lineTo x="21533" y="21258"/>
              <wp:lineTo x="21533" y="14661"/>
              <wp:lineTo x="5051" y="13195"/>
              <wp:lineTo x="5104" y="9529"/>
              <wp:lineTo x="4945" y="7697"/>
              <wp:lineTo x="1701" y="733"/>
              <wp:lineTo x="1489" y="733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urves_A4_portrait_logo_p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9380" cy="1122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11CDC" w:rsidRDefault="00011CDC" w:rsidP="00011CDC">
    <w:pPr>
      <w:pStyle w:val="EFSABODYCOPY"/>
      <w:spacing w:before="240" w:after="300"/>
      <w:rPr>
        <w:color w:val="171796"/>
        <w:sz w:val="18"/>
        <w:szCs w:val="18"/>
        <w:lang w:val="en-US"/>
      </w:rPr>
    </w:pPr>
  </w:p>
  <w:p w:rsidR="00011CDC" w:rsidRDefault="00011CDC" w:rsidP="00917036">
    <w:pPr>
      <w:pStyle w:val="EFSABODYCOPY"/>
      <w:spacing w:before="240" w:after="300"/>
      <w:ind w:left="-851"/>
      <w:rPr>
        <w:color w:val="171796"/>
        <w:sz w:val="18"/>
        <w:szCs w:val="18"/>
        <w:lang w:val="en-US"/>
      </w:rPr>
    </w:pPr>
    <w:r>
      <w:rPr>
        <w:color w:val="171796"/>
        <w:sz w:val="18"/>
        <w:szCs w:val="18"/>
        <w:lang w:val="en-US"/>
      </w:rPr>
      <w:t>ANIMAL AND PLANT HEALTH UNIT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37446F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B467E"/>
    <w:multiLevelType w:val="multilevel"/>
    <w:tmpl w:val="23141942"/>
    <w:styleLink w:val="EFSALISTBULLETS"/>
    <w:lvl w:ilvl="0">
      <w:start w:val="1"/>
      <w:numFmt w:val="bullet"/>
      <w:lvlText w:val="n"/>
      <w:lvlJc w:val="left"/>
      <w:pPr>
        <w:ind w:left="567" w:hanging="567"/>
      </w:pPr>
      <w:rPr>
        <w:rFonts w:ascii="Wingdings" w:hAnsi="Wingdings" w:hint="default"/>
        <w:color w:val="DE7008"/>
      </w:rPr>
    </w:lvl>
    <w:lvl w:ilvl="1">
      <w:start w:val="1"/>
      <w:numFmt w:val="bullet"/>
      <w:pStyle w:val="EFSABULLETS2"/>
      <w:lvlText w:val="n"/>
      <w:lvlJc w:val="left"/>
      <w:pPr>
        <w:ind w:left="1134" w:hanging="567"/>
      </w:pPr>
      <w:rPr>
        <w:rFonts w:ascii="Wingdings" w:hAnsi="Wingdings" w:hint="default"/>
        <w:color w:val="DE7008"/>
      </w:rPr>
    </w:lvl>
    <w:lvl w:ilvl="2">
      <w:start w:val="1"/>
      <w:numFmt w:val="bullet"/>
      <w:lvlText w:val="n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color w:val="DE7008"/>
      </w:rPr>
    </w:lvl>
    <w:lvl w:ilvl="3">
      <w:start w:val="1"/>
      <w:numFmt w:val="bullet"/>
      <w:lvlText w:val="n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color w:val="DE7008"/>
      </w:rPr>
    </w:lvl>
    <w:lvl w:ilvl="4">
      <w:start w:val="1"/>
      <w:numFmt w:val="bullet"/>
      <w:lvlText w:val="n"/>
      <w:lvlJc w:val="left"/>
      <w:pPr>
        <w:tabs>
          <w:tab w:val="num" w:pos="2835"/>
        </w:tabs>
        <w:ind w:left="2835" w:hanging="567"/>
      </w:pPr>
      <w:rPr>
        <w:rFonts w:ascii="Wingdings" w:hAnsi="Wingdings" w:hint="default"/>
        <w:color w:val="DE7008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">
    <w:nsid w:val="00E171A8"/>
    <w:multiLevelType w:val="hybridMultilevel"/>
    <w:tmpl w:val="EEC6D506"/>
    <w:lvl w:ilvl="0" w:tplc="08090001">
      <w:start w:val="1"/>
      <w:numFmt w:val="bullet"/>
      <w:pStyle w:val="Minutetemplatesheading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F3032"/>
    <w:multiLevelType w:val="hybridMultilevel"/>
    <w:tmpl w:val="718EE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AD2DA1"/>
    <w:multiLevelType w:val="multilevel"/>
    <w:tmpl w:val="23141942"/>
    <w:lvl w:ilvl="0">
      <w:start w:val="1"/>
      <w:numFmt w:val="bullet"/>
      <w:pStyle w:val="EFSABULLETS1"/>
      <w:lvlText w:val="n"/>
      <w:lvlJc w:val="left"/>
      <w:pPr>
        <w:ind w:left="567" w:hanging="567"/>
      </w:pPr>
      <w:rPr>
        <w:rFonts w:ascii="Wingdings" w:hAnsi="Wingdings" w:hint="default"/>
        <w:color w:val="DE7008"/>
      </w:rPr>
    </w:lvl>
    <w:lvl w:ilvl="1">
      <w:start w:val="1"/>
      <w:numFmt w:val="bullet"/>
      <w:lvlText w:val=""/>
      <w:lvlJc w:val="left"/>
      <w:pPr>
        <w:ind w:left="1134" w:hanging="567"/>
      </w:pPr>
      <w:rPr>
        <w:rFonts w:ascii="Wingdings" w:hAnsi="Wingdings" w:hint="default"/>
        <w:color w:val="DE7008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color w:val="DE7008"/>
      </w:rPr>
    </w:lvl>
    <w:lvl w:ilvl="3">
      <w:start w:val="1"/>
      <w:numFmt w:val="bullet"/>
      <w:lvlText w:val="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color w:val="DE7008"/>
      </w:rPr>
    </w:lvl>
    <w:lvl w:ilvl="4">
      <w:start w:val="1"/>
      <w:numFmt w:val="bullet"/>
      <w:lvlText w:val=""/>
      <w:lvlJc w:val="left"/>
      <w:pPr>
        <w:tabs>
          <w:tab w:val="num" w:pos="2835"/>
        </w:tabs>
        <w:ind w:left="2835" w:hanging="567"/>
      </w:pPr>
      <w:rPr>
        <w:rFonts w:ascii="Wingdings" w:hAnsi="Wingdings" w:hint="default"/>
        <w:color w:val="DE7008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5">
    <w:nsid w:val="537F6DF2"/>
    <w:multiLevelType w:val="hybridMultilevel"/>
    <w:tmpl w:val="4C0CBD7C"/>
    <w:lvl w:ilvl="0" w:tplc="08090001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4C26E60"/>
    <w:multiLevelType w:val="hybridMultilevel"/>
    <w:tmpl w:val="22CE9FFA"/>
    <w:lvl w:ilvl="0" w:tplc="DD5EE5DE">
      <w:start w:val="6"/>
      <w:numFmt w:val="bullet"/>
      <w:lvlText w:val="-"/>
      <w:lvlJc w:val="left"/>
      <w:pPr>
        <w:ind w:left="360" w:hanging="360"/>
      </w:pPr>
      <w:rPr>
        <w:rFonts w:ascii="Verdana" w:eastAsia="SimSu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8CC5CE8"/>
    <w:multiLevelType w:val="hybridMultilevel"/>
    <w:tmpl w:val="DFA66A08"/>
    <w:lvl w:ilvl="0" w:tplc="86D4F0BC">
      <w:start w:val="6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3E1E2F"/>
    <w:multiLevelType w:val="hybridMultilevel"/>
    <w:tmpl w:val="76423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14030B"/>
    <w:multiLevelType w:val="hybridMultilevel"/>
    <w:tmpl w:val="6752399A"/>
    <w:lvl w:ilvl="0" w:tplc="A5F415FE">
      <w:start w:val="1"/>
      <w:numFmt w:val="bullet"/>
      <w:lvlText w:val=""/>
      <w:lvlJc w:val="left"/>
      <w:pPr>
        <w:ind w:left="10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8"/>
  </w:num>
  <w:num w:numId="8">
    <w:abstractNumId w:val="2"/>
  </w:num>
  <w:num w:numId="9">
    <w:abstractNumId w:val="2"/>
  </w:num>
  <w:num w:numId="10">
    <w:abstractNumId w:val="9"/>
  </w:num>
  <w:num w:numId="11">
    <w:abstractNumId w:val="3"/>
  </w:num>
  <w:num w:numId="12">
    <w:abstractNumId w:val="5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56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5A8"/>
    <w:rsid w:val="000075DF"/>
    <w:rsid w:val="00007D70"/>
    <w:rsid w:val="00011CDC"/>
    <w:rsid w:val="000156A6"/>
    <w:rsid w:val="00031440"/>
    <w:rsid w:val="0003469B"/>
    <w:rsid w:val="000448C5"/>
    <w:rsid w:val="00051FC8"/>
    <w:rsid w:val="000539FE"/>
    <w:rsid w:val="00074459"/>
    <w:rsid w:val="00075154"/>
    <w:rsid w:val="00083BB1"/>
    <w:rsid w:val="00087C97"/>
    <w:rsid w:val="000B1820"/>
    <w:rsid w:val="000B373B"/>
    <w:rsid w:val="000B6E6D"/>
    <w:rsid w:val="000C23EF"/>
    <w:rsid w:val="000C6718"/>
    <w:rsid w:val="000F2ABD"/>
    <w:rsid w:val="00101C3F"/>
    <w:rsid w:val="0011716E"/>
    <w:rsid w:val="0013255F"/>
    <w:rsid w:val="00132838"/>
    <w:rsid w:val="00136E04"/>
    <w:rsid w:val="00137752"/>
    <w:rsid w:val="00150F92"/>
    <w:rsid w:val="001651E6"/>
    <w:rsid w:val="00191E4D"/>
    <w:rsid w:val="001A0620"/>
    <w:rsid w:val="001A22EA"/>
    <w:rsid w:val="001C6DBD"/>
    <w:rsid w:val="001D1AEF"/>
    <w:rsid w:val="001D3EF9"/>
    <w:rsid w:val="001E3732"/>
    <w:rsid w:val="001E68BC"/>
    <w:rsid w:val="001F19F1"/>
    <w:rsid w:val="001F39F8"/>
    <w:rsid w:val="0020108E"/>
    <w:rsid w:val="00202407"/>
    <w:rsid w:val="00204BC9"/>
    <w:rsid w:val="002061E0"/>
    <w:rsid w:val="00216839"/>
    <w:rsid w:val="00242159"/>
    <w:rsid w:val="00242AEB"/>
    <w:rsid w:val="002500BD"/>
    <w:rsid w:val="002530F6"/>
    <w:rsid w:val="00263B04"/>
    <w:rsid w:val="00267E34"/>
    <w:rsid w:val="00270400"/>
    <w:rsid w:val="002737B0"/>
    <w:rsid w:val="002A7C6C"/>
    <w:rsid w:val="002B6C26"/>
    <w:rsid w:val="002C4725"/>
    <w:rsid w:val="0031151E"/>
    <w:rsid w:val="00312172"/>
    <w:rsid w:val="00315F91"/>
    <w:rsid w:val="0031660C"/>
    <w:rsid w:val="003279B2"/>
    <w:rsid w:val="0033101F"/>
    <w:rsid w:val="00340213"/>
    <w:rsid w:val="00342CE1"/>
    <w:rsid w:val="003533F6"/>
    <w:rsid w:val="00354B86"/>
    <w:rsid w:val="003565E1"/>
    <w:rsid w:val="003566ED"/>
    <w:rsid w:val="0036480A"/>
    <w:rsid w:val="00374D7C"/>
    <w:rsid w:val="00375352"/>
    <w:rsid w:val="003855D2"/>
    <w:rsid w:val="003B1CBB"/>
    <w:rsid w:val="003C3CDD"/>
    <w:rsid w:val="003D42F1"/>
    <w:rsid w:val="003F49D2"/>
    <w:rsid w:val="0040031A"/>
    <w:rsid w:val="004150A7"/>
    <w:rsid w:val="004172A2"/>
    <w:rsid w:val="00420B1A"/>
    <w:rsid w:val="004631AF"/>
    <w:rsid w:val="004635B3"/>
    <w:rsid w:val="004659FF"/>
    <w:rsid w:val="0048360B"/>
    <w:rsid w:val="004A3A2B"/>
    <w:rsid w:val="004A47AE"/>
    <w:rsid w:val="004A50BB"/>
    <w:rsid w:val="004C2301"/>
    <w:rsid w:val="004E727F"/>
    <w:rsid w:val="004E73F1"/>
    <w:rsid w:val="004F0285"/>
    <w:rsid w:val="004F6EC1"/>
    <w:rsid w:val="005058C9"/>
    <w:rsid w:val="005171E0"/>
    <w:rsid w:val="005237D4"/>
    <w:rsid w:val="00531ABF"/>
    <w:rsid w:val="0054053C"/>
    <w:rsid w:val="00566DA8"/>
    <w:rsid w:val="005670D5"/>
    <w:rsid w:val="00573602"/>
    <w:rsid w:val="0057635C"/>
    <w:rsid w:val="00587BD9"/>
    <w:rsid w:val="005910FD"/>
    <w:rsid w:val="005929B7"/>
    <w:rsid w:val="00594BAD"/>
    <w:rsid w:val="005A3BAC"/>
    <w:rsid w:val="005C4429"/>
    <w:rsid w:val="005D4C39"/>
    <w:rsid w:val="005E6351"/>
    <w:rsid w:val="00671DAD"/>
    <w:rsid w:val="006753B2"/>
    <w:rsid w:val="006A27A4"/>
    <w:rsid w:val="006B71C5"/>
    <w:rsid w:val="006C683E"/>
    <w:rsid w:val="006E5EA6"/>
    <w:rsid w:val="006F0784"/>
    <w:rsid w:val="006F435B"/>
    <w:rsid w:val="0071481F"/>
    <w:rsid w:val="007278FE"/>
    <w:rsid w:val="00742A90"/>
    <w:rsid w:val="007576B1"/>
    <w:rsid w:val="00767A39"/>
    <w:rsid w:val="00773DB3"/>
    <w:rsid w:val="00781C08"/>
    <w:rsid w:val="0079745E"/>
    <w:rsid w:val="007A4C24"/>
    <w:rsid w:val="007A6B6B"/>
    <w:rsid w:val="007C1428"/>
    <w:rsid w:val="007E0984"/>
    <w:rsid w:val="007F374B"/>
    <w:rsid w:val="007F5C8B"/>
    <w:rsid w:val="00802D9F"/>
    <w:rsid w:val="00811AD5"/>
    <w:rsid w:val="008138B0"/>
    <w:rsid w:val="00824189"/>
    <w:rsid w:val="00834067"/>
    <w:rsid w:val="0088024D"/>
    <w:rsid w:val="008B0137"/>
    <w:rsid w:val="008B1ABC"/>
    <w:rsid w:val="008B56FB"/>
    <w:rsid w:val="008C590B"/>
    <w:rsid w:val="008E4020"/>
    <w:rsid w:val="009039C0"/>
    <w:rsid w:val="00917036"/>
    <w:rsid w:val="00921D1F"/>
    <w:rsid w:val="0092280F"/>
    <w:rsid w:val="00930D05"/>
    <w:rsid w:val="009341EB"/>
    <w:rsid w:val="00950571"/>
    <w:rsid w:val="00954E7F"/>
    <w:rsid w:val="0096110D"/>
    <w:rsid w:val="00964D1E"/>
    <w:rsid w:val="00971FAF"/>
    <w:rsid w:val="009728CA"/>
    <w:rsid w:val="00976DEC"/>
    <w:rsid w:val="00977FB4"/>
    <w:rsid w:val="009830A4"/>
    <w:rsid w:val="00984FF8"/>
    <w:rsid w:val="009864B0"/>
    <w:rsid w:val="0099059A"/>
    <w:rsid w:val="009A1729"/>
    <w:rsid w:val="009B1771"/>
    <w:rsid w:val="009B3A9C"/>
    <w:rsid w:val="009C39BA"/>
    <w:rsid w:val="009C42B8"/>
    <w:rsid w:val="009D6F01"/>
    <w:rsid w:val="009F305E"/>
    <w:rsid w:val="00A10962"/>
    <w:rsid w:val="00A1153C"/>
    <w:rsid w:val="00A47907"/>
    <w:rsid w:val="00A970E4"/>
    <w:rsid w:val="00AA2350"/>
    <w:rsid w:val="00AA42CC"/>
    <w:rsid w:val="00AA62E4"/>
    <w:rsid w:val="00AC3932"/>
    <w:rsid w:val="00AF0A04"/>
    <w:rsid w:val="00AF3197"/>
    <w:rsid w:val="00B11BFE"/>
    <w:rsid w:val="00B16E04"/>
    <w:rsid w:val="00B34A29"/>
    <w:rsid w:val="00B42BC0"/>
    <w:rsid w:val="00B459E8"/>
    <w:rsid w:val="00B62C95"/>
    <w:rsid w:val="00B734BA"/>
    <w:rsid w:val="00B90416"/>
    <w:rsid w:val="00BA3727"/>
    <w:rsid w:val="00BA62B7"/>
    <w:rsid w:val="00BB5212"/>
    <w:rsid w:val="00BB60F9"/>
    <w:rsid w:val="00BD1E04"/>
    <w:rsid w:val="00BD377C"/>
    <w:rsid w:val="00BD6A4D"/>
    <w:rsid w:val="00BE3422"/>
    <w:rsid w:val="00BF2ECA"/>
    <w:rsid w:val="00BF5DBC"/>
    <w:rsid w:val="00C17570"/>
    <w:rsid w:val="00C20DA7"/>
    <w:rsid w:val="00C243FF"/>
    <w:rsid w:val="00C32E17"/>
    <w:rsid w:val="00C408EF"/>
    <w:rsid w:val="00C50F7B"/>
    <w:rsid w:val="00C54A41"/>
    <w:rsid w:val="00C64C6E"/>
    <w:rsid w:val="00C64ED8"/>
    <w:rsid w:val="00C66414"/>
    <w:rsid w:val="00C75886"/>
    <w:rsid w:val="00C80035"/>
    <w:rsid w:val="00C82414"/>
    <w:rsid w:val="00CD25BA"/>
    <w:rsid w:val="00D27D8B"/>
    <w:rsid w:val="00D625E2"/>
    <w:rsid w:val="00D65A11"/>
    <w:rsid w:val="00D84E26"/>
    <w:rsid w:val="00D935A8"/>
    <w:rsid w:val="00D963CA"/>
    <w:rsid w:val="00DB3A47"/>
    <w:rsid w:val="00DD2C91"/>
    <w:rsid w:val="00DE6967"/>
    <w:rsid w:val="00DF3A73"/>
    <w:rsid w:val="00E21AF6"/>
    <w:rsid w:val="00E32AD6"/>
    <w:rsid w:val="00E344DF"/>
    <w:rsid w:val="00E41235"/>
    <w:rsid w:val="00E435AF"/>
    <w:rsid w:val="00E478E6"/>
    <w:rsid w:val="00E55D06"/>
    <w:rsid w:val="00E7778E"/>
    <w:rsid w:val="00E91D68"/>
    <w:rsid w:val="00EA0670"/>
    <w:rsid w:val="00EC4AEA"/>
    <w:rsid w:val="00EE099C"/>
    <w:rsid w:val="00EE142A"/>
    <w:rsid w:val="00EE1FFF"/>
    <w:rsid w:val="00EF5A30"/>
    <w:rsid w:val="00F150D0"/>
    <w:rsid w:val="00F60E6F"/>
    <w:rsid w:val="00F654A1"/>
    <w:rsid w:val="00F77F3D"/>
    <w:rsid w:val="00F835D8"/>
    <w:rsid w:val="00F934B8"/>
    <w:rsid w:val="00F938F4"/>
    <w:rsid w:val="00FA192C"/>
    <w:rsid w:val="00FB5053"/>
    <w:rsid w:val="00FC1025"/>
    <w:rsid w:val="00FC7DD9"/>
    <w:rsid w:val="00FD0FEF"/>
    <w:rsid w:val="00FD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en-GB" w:eastAsia="en-GB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/>
    <w:lsdException w:name="heading 1" w:uiPriority="9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/>
    <w:lsdException w:name="footer" w:unhideWhenUsed="1"/>
    <w:lsdException w:name="caption" w:uiPriority="35" w:qFormat="1"/>
    <w:lsdException w:name="Title" w:uiPriority="10"/>
    <w:lsdException w:name="Default Paragraph Font" w:uiPriority="1" w:unhideWhenUsed="1"/>
    <w:lsdException w:name="Subtitle" w:uiPriority="11"/>
    <w:lsdException w:name="Hyperlink" w:uiPriority="0"/>
    <w:lsdException w:name="Strong" w:uiPriority="22" w:qFormat="1"/>
    <w:lsdException w:name="Emphasis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/>
    <w:lsdException w:name="Intense Quote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rsid w:val="00FD4B0D"/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AF31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5C44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6DE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rsid w:val="005C44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6DEC"/>
    <w:rPr>
      <w:sz w:val="22"/>
      <w:szCs w:val="22"/>
      <w:lang w:eastAsia="en-US"/>
    </w:rPr>
  </w:style>
  <w:style w:type="paragraph" w:customStyle="1" w:styleId="EFSABODYCOPY">
    <w:name w:val="EFSA BODY COPY"/>
    <w:basedOn w:val="Normal"/>
    <w:link w:val="EFSABODYCOPYChar"/>
    <w:qFormat/>
    <w:rsid w:val="00BD6A4D"/>
    <w:pPr>
      <w:spacing w:after="120"/>
    </w:pPr>
    <w:rPr>
      <w:sz w:val="20"/>
    </w:rPr>
  </w:style>
  <w:style w:type="paragraph" w:customStyle="1" w:styleId="EFSATITLE1">
    <w:name w:val="EFSA TITLE 1"/>
    <w:basedOn w:val="EFSABODYCOPY"/>
    <w:next w:val="EFSABODYCOPY"/>
    <w:link w:val="EFSATITLE1Char"/>
    <w:qFormat/>
    <w:rsid w:val="00BD6A4D"/>
    <w:pPr>
      <w:spacing w:before="360" w:after="240"/>
    </w:pPr>
    <w:rPr>
      <w:color w:val="DE7008"/>
      <w:sz w:val="36"/>
      <w:szCs w:val="36"/>
    </w:rPr>
  </w:style>
  <w:style w:type="character" w:customStyle="1" w:styleId="EFSABODYCOPYChar">
    <w:name w:val="EFSA BODY COPY Char"/>
    <w:basedOn w:val="DefaultParagraphFont"/>
    <w:link w:val="EFSABODYCOPY"/>
    <w:rsid w:val="00BD6A4D"/>
    <w:rPr>
      <w:szCs w:val="22"/>
      <w:lang w:eastAsia="en-US"/>
    </w:rPr>
  </w:style>
  <w:style w:type="paragraph" w:customStyle="1" w:styleId="EFSASUBTITLE1">
    <w:name w:val="EFSA SUBTITLE 1"/>
    <w:basedOn w:val="EFSABODYCOPY"/>
    <w:next w:val="EFSABODYCOPY"/>
    <w:link w:val="EFSASUBTITLE1Char"/>
    <w:qFormat/>
    <w:rsid w:val="00BD6A4D"/>
    <w:pPr>
      <w:spacing w:before="360" w:after="240"/>
    </w:pPr>
    <w:rPr>
      <w:b/>
      <w:sz w:val="24"/>
      <w:szCs w:val="24"/>
    </w:rPr>
  </w:style>
  <w:style w:type="character" w:customStyle="1" w:styleId="EFSATITLE1Char">
    <w:name w:val="EFSA TITLE 1 Char"/>
    <w:basedOn w:val="DefaultParagraphFont"/>
    <w:link w:val="EFSATITLE1"/>
    <w:rsid w:val="00BD6A4D"/>
    <w:rPr>
      <w:color w:val="DE7008"/>
      <w:sz w:val="36"/>
      <w:szCs w:val="36"/>
      <w:lang w:eastAsia="en-US"/>
    </w:rPr>
  </w:style>
  <w:style w:type="paragraph" w:customStyle="1" w:styleId="EFSABULLETS1">
    <w:name w:val="EFSA BULLETS 1"/>
    <w:basedOn w:val="EFSABODYCOPY"/>
    <w:link w:val="EFSABULLETS1Char"/>
    <w:qFormat/>
    <w:rsid w:val="00BD6A4D"/>
    <w:pPr>
      <w:numPr>
        <w:numId w:val="2"/>
      </w:numPr>
    </w:pPr>
  </w:style>
  <w:style w:type="character" w:customStyle="1" w:styleId="EFSASUBTITLE1Char">
    <w:name w:val="EFSA SUBTITLE 1 Char"/>
    <w:basedOn w:val="DefaultParagraphFont"/>
    <w:link w:val="EFSASUBTITLE1"/>
    <w:rsid w:val="00BD6A4D"/>
    <w:rPr>
      <w:b/>
      <w:sz w:val="24"/>
      <w:szCs w:val="24"/>
      <w:lang w:eastAsia="en-US"/>
    </w:rPr>
  </w:style>
  <w:style w:type="paragraph" w:customStyle="1" w:styleId="EFSABULLETS2">
    <w:name w:val="EFSA BULLETS 2"/>
    <w:basedOn w:val="EFSABODYCOPY"/>
    <w:link w:val="EFSABULLETS2Char"/>
    <w:qFormat/>
    <w:rsid w:val="00BD6A4D"/>
    <w:pPr>
      <w:numPr>
        <w:ilvl w:val="1"/>
        <w:numId w:val="3"/>
      </w:numPr>
      <w:contextualSpacing/>
    </w:pPr>
  </w:style>
  <w:style w:type="character" w:customStyle="1" w:styleId="EFSABULLETS1Char">
    <w:name w:val="EFSA BULLETS 1 Char"/>
    <w:basedOn w:val="DefaultParagraphFont"/>
    <w:link w:val="EFSABULLETS1"/>
    <w:rsid w:val="00BD6A4D"/>
    <w:rPr>
      <w:szCs w:val="22"/>
      <w:lang w:eastAsia="en-US"/>
    </w:rPr>
  </w:style>
  <w:style w:type="table" w:styleId="TableGrid">
    <w:name w:val="Table Grid"/>
    <w:aliases w:val="CV1"/>
    <w:basedOn w:val="TableNormal"/>
    <w:uiPriority w:val="59"/>
    <w:rsid w:val="00976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FSABULLETS2Char">
    <w:name w:val="EFSA BULLETS 2 Char"/>
    <w:basedOn w:val="DefaultParagraphFont"/>
    <w:link w:val="EFSABULLETS2"/>
    <w:rsid w:val="00BD6A4D"/>
    <w:rPr>
      <w:szCs w:val="22"/>
      <w:lang w:eastAsia="en-US"/>
    </w:rPr>
  </w:style>
  <w:style w:type="paragraph" w:customStyle="1" w:styleId="EFSAFRAMETEXT">
    <w:name w:val="EFSA FRAME TEXT"/>
    <w:basedOn w:val="EFSABODYCOPY"/>
    <w:link w:val="EFSAFRAMETEXTChar"/>
    <w:qFormat/>
    <w:rsid w:val="00BD6A4D"/>
    <w:pPr>
      <w:pBdr>
        <w:top w:val="dotted" w:sz="4" w:space="6" w:color="auto"/>
        <w:left w:val="dotted" w:sz="4" w:space="8" w:color="auto"/>
        <w:bottom w:val="dotted" w:sz="4" w:space="8" w:color="auto"/>
        <w:right w:val="dotted" w:sz="4" w:space="8" w:color="auto"/>
      </w:pBdr>
      <w:ind w:left="170"/>
    </w:pPr>
  </w:style>
  <w:style w:type="paragraph" w:customStyle="1" w:styleId="EFSAFRAMETITLE">
    <w:name w:val="EFSA FRAME TITLE"/>
    <w:basedOn w:val="EFSAFRAMETEXT"/>
    <w:next w:val="EFSAFRAMETEXT"/>
    <w:link w:val="EFSAFRAMETITLEChar"/>
    <w:qFormat/>
    <w:rsid w:val="00BD6A4D"/>
    <w:rPr>
      <w:sz w:val="28"/>
      <w:szCs w:val="28"/>
    </w:rPr>
  </w:style>
  <w:style w:type="character" w:customStyle="1" w:styleId="EFSAFRAMETEXTChar">
    <w:name w:val="EFSA FRAME TEXT Char"/>
    <w:basedOn w:val="EFSABODYCOPYChar"/>
    <w:link w:val="EFSAFRAMETEXT"/>
    <w:rsid w:val="00BD6A4D"/>
    <w:rPr>
      <w:szCs w:val="22"/>
      <w:lang w:eastAsia="en-US"/>
    </w:rPr>
  </w:style>
  <w:style w:type="paragraph" w:customStyle="1" w:styleId="EFSAPAGENUMBER">
    <w:name w:val="EFSA PAGE NUMBER"/>
    <w:basedOn w:val="Footer"/>
    <w:link w:val="EFSAPAGENUMBERChar"/>
    <w:qFormat/>
    <w:rsid w:val="00BD6A4D"/>
    <w:pPr>
      <w:framePr w:w="74" w:h="556" w:hSpace="181" w:vSpace="181" w:wrap="around" w:vAnchor="page" w:hAnchor="page" w:x="11012" w:y="16200"/>
      <w:pBdr>
        <w:left w:val="single" w:sz="8" w:space="1" w:color="DE7008"/>
      </w:pBdr>
      <w:jc w:val="right"/>
    </w:pPr>
    <w:rPr>
      <w:b/>
    </w:rPr>
  </w:style>
  <w:style w:type="character" w:customStyle="1" w:styleId="EFSAFRAMETITLEChar">
    <w:name w:val="EFSA FRAME TITLE Char"/>
    <w:basedOn w:val="EFSAFRAMETEXTChar"/>
    <w:link w:val="EFSAFRAMETITLE"/>
    <w:rsid w:val="00BD6A4D"/>
    <w:rPr>
      <w:sz w:val="28"/>
      <w:szCs w:val="28"/>
      <w:lang w:eastAsia="en-US"/>
    </w:rPr>
  </w:style>
  <w:style w:type="paragraph" w:customStyle="1" w:styleId="EFSAFOOTER">
    <w:name w:val="EFSA FOOTER"/>
    <w:basedOn w:val="EFSABODYCOPY"/>
    <w:link w:val="EFSAFOOTERChar"/>
    <w:qFormat/>
    <w:rsid w:val="00BD6A4D"/>
    <w:pPr>
      <w:spacing w:after="0"/>
      <w:jc w:val="center"/>
    </w:pPr>
    <w:rPr>
      <w:color w:val="171796"/>
      <w:sz w:val="16"/>
      <w:szCs w:val="16"/>
    </w:rPr>
  </w:style>
  <w:style w:type="character" w:customStyle="1" w:styleId="EFSAPAGENUMBERChar">
    <w:name w:val="EFSA PAGE NUMBER Char"/>
    <w:basedOn w:val="FooterChar"/>
    <w:link w:val="EFSAPAGENUMBER"/>
    <w:rsid w:val="00BD6A4D"/>
    <w:rPr>
      <w:b/>
      <w:sz w:val="22"/>
      <w:szCs w:val="22"/>
      <w:lang w:eastAsia="en-US"/>
    </w:rPr>
  </w:style>
  <w:style w:type="paragraph" w:customStyle="1" w:styleId="EFSASUBTITLE2">
    <w:name w:val="EFSA SUBTITLE 2"/>
    <w:basedOn w:val="EFSASUBTITLE1"/>
    <w:next w:val="EFSABODYCOPY"/>
    <w:link w:val="EFSASUBTITLE2Char"/>
    <w:qFormat/>
    <w:rsid w:val="00BD6A4D"/>
  </w:style>
  <w:style w:type="character" w:customStyle="1" w:styleId="EFSAFOOTERChar">
    <w:name w:val="EFSA FOOTER Char"/>
    <w:basedOn w:val="DefaultParagraphFont"/>
    <w:link w:val="EFSAFOOTER"/>
    <w:rsid w:val="00BD6A4D"/>
    <w:rPr>
      <w:color w:val="171796"/>
      <w:sz w:val="16"/>
      <w:szCs w:val="16"/>
      <w:lang w:eastAsia="en-US"/>
    </w:rPr>
  </w:style>
  <w:style w:type="numbering" w:customStyle="1" w:styleId="EFSALISTBULLETS">
    <w:name w:val="EFSA LIST BULLETS"/>
    <w:uiPriority w:val="99"/>
    <w:rsid w:val="00007D70"/>
    <w:pPr>
      <w:numPr>
        <w:numId w:val="1"/>
      </w:numPr>
    </w:pPr>
  </w:style>
  <w:style w:type="character" w:customStyle="1" w:styleId="EFSASUBTITLE2Char">
    <w:name w:val="EFSA SUBTITLE 2 Char"/>
    <w:basedOn w:val="EFSASUBTITLE1Char"/>
    <w:link w:val="EFSASUBTITLE2"/>
    <w:rsid w:val="00BD6A4D"/>
    <w:rPr>
      <w:b/>
      <w:sz w:val="24"/>
      <w:szCs w:val="24"/>
      <w:lang w:eastAsia="en-US"/>
    </w:rPr>
  </w:style>
  <w:style w:type="table" w:customStyle="1" w:styleId="EFSATABLE">
    <w:name w:val="EFSA TABLE"/>
    <w:basedOn w:val="TableGrid"/>
    <w:uiPriority w:val="99"/>
    <w:qFormat/>
    <w:rsid w:val="0088024D"/>
    <w:tblPr>
      <w:tblBorders>
        <w:top w:val="none" w:sz="0" w:space="0" w:color="auto"/>
        <w:left w:val="none" w:sz="0" w:space="0" w:color="auto"/>
        <w:bottom w:val="dotted" w:sz="4" w:space="0" w:color="auto"/>
        <w:right w:val="none" w:sz="0" w:space="0" w:color="auto"/>
        <w:insideH w:val="dotted" w:sz="4" w:space="0" w:color="auto"/>
        <w:insideV w:val="none" w:sz="0" w:space="0" w:color="auto"/>
      </w:tblBorders>
    </w:tblPr>
    <w:trPr>
      <w:cantSplit/>
    </w:tr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contextualSpacing/>
        <w:mirrorIndents w:val="0"/>
      </w:pPr>
      <w:rPr>
        <w:rFonts w:ascii="Verdana" w:hAnsi="Verdana"/>
        <w:b/>
        <w:color w:val="FFFFFF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E7008"/>
      </w:tcPr>
    </w:tblStylePr>
    <w:tblStylePr w:type="lastRow">
      <w:rPr>
        <w:rFonts w:ascii="Verdana" w:hAnsi="Verdana"/>
        <w:sz w:val="20"/>
      </w:rPr>
    </w:tblStylePr>
  </w:style>
  <w:style w:type="table" w:styleId="LightList-Accent6">
    <w:name w:val="Light List Accent 6"/>
    <w:basedOn w:val="TableNormal"/>
    <w:uiPriority w:val="61"/>
    <w:rsid w:val="000156A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customStyle="1" w:styleId="EFSATABLECONTENT">
    <w:name w:val="EFSA TABLE CONTENT"/>
    <w:basedOn w:val="Normal"/>
    <w:link w:val="EFSATABLECONTENTChar"/>
    <w:qFormat/>
    <w:rsid w:val="00BD6A4D"/>
    <w:rPr>
      <w:sz w:val="18"/>
    </w:rPr>
  </w:style>
  <w:style w:type="paragraph" w:customStyle="1" w:styleId="EFSATABLEHEADERROW">
    <w:name w:val="EFSA TABLE HEADER ROW"/>
    <w:basedOn w:val="Normal"/>
    <w:link w:val="EFSATABLEHEADERROWChar"/>
    <w:qFormat/>
    <w:rsid w:val="00BD6A4D"/>
    <w:pPr>
      <w:contextualSpacing/>
    </w:pPr>
    <w:rPr>
      <w:color w:val="FFFFFF"/>
      <w:sz w:val="20"/>
    </w:rPr>
  </w:style>
  <w:style w:type="character" w:customStyle="1" w:styleId="EFSATABLECONTENTChar">
    <w:name w:val="EFSA TABLE CONTENT Char"/>
    <w:basedOn w:val="DefaultParagraphFont"/>
    <w:link w:val="EFSATABLECONTENT"/>
    <w:rsid w:val="00BD6A4D"/>
    <w:rPr>
      <w:sz w:val="18"/>
      <w:szCs w:val="22"/>
      <w:lang w:eastAsia="en-US"/>
    </w:rPr>
  </w:style>
  <w:style w:type="character" w:customStyle="1" w:styleId="EFSATABLEHEADERROWChar">
    <w:name w:val="EFSA TABLE HEADER ROW Char"/>
    <w:basedOn w:val="DefaultParagraphFont"/>
    <w:link w:val="EFSATABLEHEADERROW"/>
    <w:rsid w:val="00BD6A4D"/>
    <w:rPr>
      <w:color w:val="FFFFFF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77F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F3D"/>
    <w:rPr>
      <w:rFonts w:ascii="Tahoma" w:hAnsi="Tahoma" w:cs="Tahoma"/>
      <w:sz w:val="16"/>
      <w:szCs w:val="16"/>
      <w:lang w:eastAsia="en-US"/>
    </w:rPr>
  </w:style>
  <w:style w:type="paragraph" w:customStyle="1" w:styleId="EFSAFOOTNOTE">
    <w:name w:val="EFSA FOOTNOTE"/>
    <w:basedOn w:val="EFSABODYCOPY"/>
    <w:link w:val="EFSAFOOTNOTEChar"/>
    <w:qFormat/>
    <w:rsid w:val="00BD6A4D"/>
    <w:pPr>
      <w:spacing w:after="0"/>
    </w:pPr>
    <w:rPr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7576B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76B1"/>
    <w:rPr>
      <w:lang w:eastAsia="en-US"/>
    </w:rPr>
  </w:style>
  <w:style w:type="character" w:customStyle="1" w:styleId="EFSAFOOTNOTEChar">
    <w:name w:val="EFSA FOOTNOTE Char"/>
    <w:basedOn w:val="EFSABODYCOPYChar"/>
    <w:link w:val="EFSAFOOTNOTE"/>
    <w:rsid w:val="00BD6A4D"/>
    <w:rPr>
      <w:sz w:val="16"/>
      <w:szCs w:val="22"/>
      <w:lang w:eastAsia="en-US"/>
    </w:rPr>
  </w:style>
  <w:style w:type="character" w:styleId="Hyperlink">
    <w:name w:val="Hyperlink"/>
    <w:rsid w:val="00AF3197"/>
    <w:rPr>
      <w:rFonts w:cs="Times New Roman"/>
      <w:color w:val="0000FF"/>
      <w:u w:val="single"/>
    </w:rPr>
  </w:style>
  <w:style w:type="paragraph" w:customStyle="1" w:styleId="Minutetemplatesheadinglevel2">
    <w:name w:val="Minute templates heading level 2"/>
    <w:basedOn w:val="Heading2"/>
    <w:link w:val="Minutetemplatesheadinglevel2Char"/>
    <w:qFormat/>
    <w:rsid w:val="00AF3197"/>
    <w:pPr>
      <w:keepLines w:val="0"/>
      <w:spacing w:before="120" w:after="120"/>
      <w:ind w:left="720"/>
    </w:pPr>
    <w:rPr>
      <w:rFonts w:ascii="Arial" w:eastAsia="Calibri" w:hAnsi="Arial" w:cs="Arial"/>
      <w:iCs/>
      <w:color w:val="auto"/>
      <w:sz w:val="22"/>
      <w:szCs w:val="28"/>
    </w:rPr>
  </w:style>
  <w:style w:type="paragraph" w:customStyle="1" w:styleId="Minutetemplatetitle">
    <w:name w:val="Minute template title"/>
    <w:basedOn w:val="Normal"/>
    <w:link w:val="MinutetemplatetitleChar"/>
    <w:qFormat/>
    <w:rsid w:val="00AF3197"/>
    <w:pPr>
      <w:spacing w:before="120" w:after="120"/>
      <w:jc w:val="center"/>
    </w:pPr>
    <w:rPr>
      <w:rFonts w:ascii="Arial" w:eastAsia="Times New Roman" w:hAnsi="Arial" w:cs="Arial"/>
      <w:b/>
      <w:bCs/>
      <w:color w:val="000000"/>
      <w:lang w:eastAsia="es-ES"/>
    </w:rPr>
  </w:style>
  <w:style w:type="character" w:customStyle="1" w:styleId="MinutetemplatetitleChar">
    <w:name w:val="Minute template title Char"/>
    <w:link w:val="Minutetemplatetitle"/>
    <w:rsid w:val="00AF3197"/>
    <w:rPr>
      <w:rFonts w:ascii="Arial" w:eastAsia="Times New Roman" w:hAnsi="Arial" w:cs="Arial"/>
      <w:b/>
      <w:bCs/>
      <w:color w:val="000000"/>
      <w:sz w:val="22"/>
      <w:szCs w:val="22"/>
      <w:lang w:eastAsia="es-ES"/>
    </w:rPr>
  </w:style>
  <w:style w:type="paragraph" w:customStyle="1" w:styleId="Minutetemplateheadinglevel11">
    <w:name w:val="Minute template heading level 1.1"/>
    <w:basedOn w:val="Normal"/>
    <w:link w:val="Minutetemplateheadinglevel11Char"/>
    <w:qFormat/>
    <w:rsid w:val="00AF3197"/>
    <w:pPr>
      <w:keepNext/>
      <w:spacing w:before="120" w:after="120"/>
      <w:outlineLvl w:val="0"/>
    </w:pPr>
    <w:rPr>
      <w:rFonts w:ascii="Arial" w:eastAsia="Times New Roman" w:hAnsi="Arial" w:cs="Arial"/>
      <w:b/>
      <w:bCs/>
      <w:color w:val="000000"/>
      <w:kern w:val="32"/>
      <w:lang w:val="en-US"/>
    </w:rPr>
  </w:style>
  <w:style w:type="character" w:customStyle="1" w:styleId="Minutetemplateheadinglevel11Char">
    <w:name w:val="Minute template heading level 1.1 Char"/>
    <w:link w:val="Minutetemplateheadinglevel11"/>
    <w:rsid w:val="00AF3197"/>
    <w:rPr>
      <w:rFonts w:ascii="Arial" w:eastAsia="Times New Roman" w:hAnsi="Arial" w:cs="Arial"/>
      <w:b/>
      <w:bCs/>
      <w:color w:val="000000"/>
      <w:kern w:val="32"/>
      <w:sz w:val="22"/>
      <w:szCs w:val="22"/>
      <w:lang w:val="en-US" w:eastAsia="en-US"/>
    </w:rPr>
  </w:style>
  <w:style w:type="character" w:customStyle="1" w:styleId="Minutetemplatesheadinglevel2Char">
    <w:name w:val="Minute templates heading level 2 Char"/>
    <w:link w:val="Minutetemplatesheadinglevel2"/>
    <w:rsid w:val="00AF3197"/>
    <w:rPr>
      <w:rFonts w:ascii="Arial" w:hAnsi="Arial" w:cs="Arial"/>
      <w:b/>
      <w:bCs/>
      <w:iCs/>
      <w:sz w:val="22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1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FSANoteHeadChar">
    <w:name w:val="EFSA_NoteHead Char"/>
    <w:rsid w:val="00767A39"/>
    <w:rPr>
      <w:b/>
      <w:bCs/>
      <w:noProof w:val="0"/>
      <w:sz w:val="28"/>
      <w:lang w:val="en-GB" w:eastAsia="en-US" w:bidi="ar-SA"/>
    </w:rPr>
  </w:style>
  <w:style w:type="paragraph" w:customStyle="1" w:styleId="Minutetemplatebodytext">
    <w:name w:val="Minute template bodytext"/>
    <w:basedOn w:val="Normal"/>
    <w:link w:val="MinutetemplatebodytextChar"/>
    <w:qFormat/>
    <w:rsid w:val="0092280F"/>
    <w:pPr>
      <w:spacing w:before="120" w:after="120"/>
      <w:jc w:val="both"/>
    </w:pPr>
    <w:rPr>
      <w:rFonts w:ascii="Arial" w:eastAsia="Times New Roman" w:hAnsi="Arial" w:cs="Arial"/>
      <w:color w:val="000000"/>
      <w:lang w:eastAsia="es-ES"/>
    </w:rPr>
  </w:style>
  <w:style w:type="character" w:customStyle="1" w:styleId="MinutetemplatebodytextChar">
    <w:name w:val="Minute template bodytext Char"/>
    <w:link w:val="Minutetemplatebodytext"/>
    <w:rsid w:val="0092280F"/>
    <w:rPr>
      <w:rFonts w:ascii="Arial" w:eastAsia="Times New Roman" w:hAnsi="Arial" w:cs="Arial"/>
      <w:color w:val="000000"/>
      <w:sz w:val="22"/>
      <w:szCs w:val="22"/>
      <w:lang w:eastAsia="es-ES"/>
    </w:rPr>
  </w:style>
  <w:style w:type="character" w:styleId="FollowedHyperlink">
    <w:name w:val="FollowedHyperlink"/>
    <w:basedOn w:val="DefaultParagraphFont"/>
    <w:uiPriority w:val="99"/>
    <w:semiHidden/>
    <w:rsid w:val="00BB60F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rsid w:val="002B6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B6C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C2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B6C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C26"/>
    <w:rPr>
      <w:b/>
      <w:bCs/>
      <w:lang w:eastAsia="en-US"/>
    </w:rPr>
  </w:style>
  <w:style w:type="paragraph" w:styleId="ListBullet">
    <w:name w:val="List Bullet"/>
    <w:basedOn w:val="Normal"/>
    <w:uiPriority w:val="99"/>
    <w:semiHidden/>
    <w:rsid w:val="00773DB3"/>
    <w:pPr>
      <w:numPr>
        <w:numId w:val="4"/>
      </w:numPr>
      <w:contextualSpacing/>
    </w:pPr>
  </w:style>
  <w:style w:type="paragraph" w:customStyle="1" w:styleId="Minutetemplatesheadinglevel1">
    <w:name w:val="Minute templates heading level 1"/>
    <w:basedOn w:val="Normal"/>
    <w:rsid w:val="00773DB3"/>
    <w:pPr>
      <w:keepNext/>
      <w:numPr>
        <w:numId w:val="5"/>
      </w:numPr>
      <w:spacing w:before="120" w:after="120"/>
      <w:outlineLvl w:val="0"/>
    </w:pPr>
    <w:rPr>
      <w:rFonts w:ascii="Arial" w:hAnsi="Arial" w:cs="Arial"/>
      <w:b/>
      <w:bCs/>
      <w:color w:val="000000"/>
      <w:kern w:val="32"/>
      <w:lang w:val="fr-BE"/>
    </w:rPr>
  </w:style>
  <w:style w:type="paragraph" w:customStyle="1" w:styleId="Minutetemplateheadinglevel1">
    <w:name w:val="Minute template heading level 1"/>
    <w:basedOn w:val="Minutetemplatesheadinglevel1"/>
    <w:link w:val="Minutetemplateheadinglevel1Char"/>
    <w:qFormat/>
    <w:rsid w:val="00773DB3"/>
    <w:pPr>
      <w:tabs>
        <w:tab w:val="left" w:pos="280"/>
      </w:tabs>
    </w:pPr>
  </w:style>
  <w:style w:type="character" w:customStyle="1" w:styleId="Minutetemplateheadinglevel1Char">
    <w:name w:val="Minute template heading level 1 Char"/>
    <w:link w:val="Minutetemplateheadinglevel1"/>
    <w:rsid w:val="00773DB3"/>
    <w:rPr>
      <w:rFonts w:ascii="Arial" w:hAnsi="Arial" w:cs="Arial"/>
      <w:b/>
      <w:bCs/>
      <w:color w:val="000000"/>
      <w:kern w:val="32"/>
      <w:sz w:val="22"/>
      <w:szCs w:val="22"/>
      <w:lang w:val="fr-BE" w:eastAsia="en-US"/>
    </w:rPr>
  </w:style>
  <w:style w:type="paragraph" w:customStyle="1" w:styleId="EFSAOutputcategory">
    <w:name w:val="EFSA_Output category"/>
    <w:next w:val="Normal"/>
    <w:link w:val="EFSAOutputcategoryChar"/>
    <w:uiPriority w:val="99"/>
    <w:rsid w:val="006A27A4"/>
    <w:pPr>
      <w:widowControl w:val="0"/>
      <w:spacing w:before="240"/>
      <w:jc w:val="center"/>
    </w:pPr>
    <w:rPr>
      <w:rFonts w:ascii="Times New Roman" w:hAnsi="Times New Roman"/>
      <w:b/>
      <w:caps/>
      <w:sz w:val="24"/>
      <w:szCs w:val="24"/>
      <w:lang w:eastAsia="en-US"/>
    </w:rPr>
  </w:style>
  <w:style w:type="character" w:customStyle="1" w:styleId="EFSAOutputcategoryChar">
    <w:name w:val="EFSA_Output category Char"/>
    <w:link w:val="EFSAOutputcategory"/>
    <w:uiPriority w:val="99"/>
    <w:locked/>
    <w:rsid w:val="006A27A4"/>
    <w:rPr>
      <w:rFonts w:ascii="Times New Roman" w:hAnsi="Times New Roman"/>
      <w:b/>
      <w:caps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D84E26"/>
    <w:rPr>
      <w:b/>
      <w:bCs/>
    </w:rPr>
  </w:style>
  <w:style w:type="paragraph" w:styleId="ListParagraph">
    <w:name w:val="List Paragraph"/>
    <w:basedOn w:val="Normal"/>
    <w:uiPriority w:val="34"/>
    <w:qFormat/>
    <w:rsid w:val="00FD4B0D"/>
    <w:pPr>
      <w:ind w:left="720"/>
    </w:pPr>
    <w:rPr>
      <w:rFonts w:ascii="Times New Roman" w:eastAsiaTheme="minorHAnsi" w:hAnsi="Times New Roman"/>
      <w:sz w:val="24"/>
      <w:szCs w:val="24"/>
      <w:lang w:eastAsia="en-GB"/>
    </w:rPr>
  </w:style>
  <w:style w:type="paragraph" w:customStyle="1" w:styleId="EFSANTAGENDASUBTITLE1CENTERED">
    <w:name w:val="EFSA NT AGENDA SUBTITLE 1 CENTERED"/>
    <w:basedOn w:val="EFSABODYCOPY"/>
    <w:next w:val="EFSABODYCOPY"/>
    <w:link w:val="EFSANTAGENDASUBTITLE1CENTEREDChar"/>
    <w:qFormat/>
    <w:rsid w:val="00917036"/>
    <w:pPr>
      <w:spacing w:before="360" w:after="240"/>
      <w:jc w:val="center"/>
    </w:pPr>
    <w:rPr>
      <w:b/>
      <w:sz w:val="24"/>
      <w:szCs w:val="24"/>
    </w:rPr>
  </w:style>
  <w:style w:type="character" w:customStyle="1" w:styleId="EFSANTAGENDASUBTITLE1CENTEREDChar">
    <w:name w:val="EFSA NT AGENDA SUBTITLE 1 CENTERED Char"/>
    <w:basedOn w:val="DefaultParagraphFont"/>
    <w:link w:val="EFSANTAGENDASUBTITLE1CENTERED"/>
    <w:rsid w:val="00917036"/>
    <w:rPr>
      <w:b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en-GB" w:eastAsia="en-GB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/>
    <w:lsdException w:name="heading 1" w:uiPriority="9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/>
    <w:lsdException w:name="footer" w:unhideWhenUsed="1"/>
    <w:lsdException w:name="caption" w:uiPriority="35" w:qFormat="1"/>
    <w:lsdException w:name="Title" w:uiPriority="10"/>
    <w:lsdException w:name="Default Paragraph Font" w:uiPriority="1" w:unhideWhenUsed="1"/>
    <w:lsdException w:name="Subtitle" w:uiPriority="11"/>
    <w:lsdException w:name="Hyperlink" w:uiPriority="0"/>
    <w:lsdException w:name="Strong" w:uiPriority="22" w:qFormat="1"/>
    <w:lsdException w:name="Emphasis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/>
    <w:lsdException w:name="Intense Quote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rsid w:val="00FD4B0D"/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AF31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5C44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6DE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rsid w:val="005C44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6DEC"/>
    <w:rPr>
      <w:sz w:val="22"/>
      <w:szCs w:val="22"/>
      <w:lang w:eastAsia="en-US"/>
    </w:rPr>
  </w:style>
  <w:style w:type="paragraph" w:customStyle="1" w:styleId="EFSABODYCOPY">
    <w:name w:val="EFSA BODY COPY"/>
    <w:basedOn w:val="Normal"/>
    <w:link w:val="EFSABODYCOPYChar"/>
    <w:qFormat/>
    <w:rsid w:val="00BD6A4D"/>
    <w:pPr>
      <w:spacing w:after="120"/>
    </w:pPr>
    <w:rPr>
      <w:sz w:val="20"/>
    </w:rPr>
  </w:style>
  <w:style w:type="paragraph" w:customStyle="1" w:styleId="EFSATITLE1">
    <w:name w:val="EFSA TITLE 1"/>
    <w:basedOn w:val="EFSABODYCOPY"/>
    <w:next w:val="EFSABODYCOPY"/>
    <w:link w:val="EFSATITLE1Char"/>
    <w:qFormat/>
    <w:rsid w:val="00BD6A4D"/>
    <w:pPr>
      <w:spacing w:before="360" w:after="240"/>
    </w:pPr>
    <w:rPr>
      <w:color w:val="DE7008"/>
      <w:sz w:val="36"/>
      <w:szCs w:val="36"/>
    </w:rPr>
  </w:style>
  <w:style w:type="character" w:customStyle="1" w:styleId="EFSABODYCOPYChar">
    <w:name w:val="EFSA BODY COPY Char"/>
    <w:basedOn w:val="DefaultParagraphFont"/>
    <w:link w:val="EFSABODYCOPY"/>
    <w:rsid w:val="00BD6A4D"/>
    <w:rPr>
      <w:szCs w:val="22"/>
      <w:lang w:eastAsia="en-US"/>
    </w:rPr>
  </w:style>
  <w:style w:type="paragraph" w:customStyle="1" w:styleId="EFSASUBTITLE1">
    <w:name w:val="EFSA SUBTITLE 1"/>
    <w:basedOn w:val="EFSABODYCOPY"/>
    <w:next w:val="EFSABODYCOPY"/>
    <w:link w:val="EFSASUBTITLE1Char"/>
    <w:qFormat/>
    <w:rsid w:val="00BD6A4D"/>
    <w:pPr>
      <w:spacing w:before="360" w:after="240"/>
    </w:pPr>
    <w:rPr>
      <w:b/>
      <w:sz w:val="24"/>
      <w:szCs w:val="24"/>
    </w:rPr>
  </w:style>
  <w:style w:type="character" w:customStyle="1" w:styleId="EFSATITLE1Char">
    <w:name w:val="EFSA TITLE 1 Char"/>
    <w:basedOn w:val="DefaultParagraphFont"/>
    <w:link w:val="EFSATITLE1"/>
    <w:rsid w:val="00BD6A4D"/>
    <w:rPr>
      <w:color w:val="DE7008"/>
      <w:sz w:val="36"/>
      <w:szCs w:val="36"/>
      <w:lang w:eastAsia="en-US"/>
    </w:rPr>
  </w:style>
  <w:style w:type="paragraph" w:customStyle="1" w:styleId="EFSABULLETS1">
    <w:name w:val="EFSA BULLETS 1"/>
    <w:basedOn w:val="EFSABODYCOPY"/>
    <w:link w:val="EFSABULLETS1Char"/>
    <w:qFormat/>
    <w:rsid w:val="00BD6A4D"/>
    <w:pPr>
      <w:numPr>
        <w:numId w:val="2"/>
      </w:numPr>
    </w:pPr>
  </w:style>
  <w:style w:type="character" w:customStyle="1" w:styleId="EFSASUBTITLE1Char">
    <w:name w:val="EFSA SUBTITLE 1 Char"/>
    <w:basedOn w:val="DefaultParagraphFont"/>
    <w:link w:val="EFSASUBTITLE1"/>
    <w:rsid w:val="00BD6A4D"/>
    <w:rPr>
      <w:b/>
      <w:sz w:val="24"/>
      <w:szCs w:val="24"/>
      <w:lang w:eastAsia="en-US"/>
    </w:rPr>
  </w:style>
  <w:style w:type="paragraph" w:customStyle="1" w:styleId="EFSABULLETS2">
    <w:name w:val="EFSA BULLETS 2"/>
    <w:basedOn w:val="EFSABODYCOPY"/>
    <w:link w:val="EFSABULLETS2Char"/>
    <w:qFormat/>
    <w:rsid w:val="00BD6A4D"/>
    <w:pPr>
      <w:numPr>
        <w:ilvl w:val="1"/>
        <w:numId w:val="3"/>
      </w:numPr>
      <w:contextualSpacing/>
    </w:pPr>
  </w:style>
  <w:style w:type="character" w:customStyle="1" w:styleId="EFSABULLETS1Char">
    <w:name w:val="EFSA BULLETS 1 Char"/>
    <w:basedOn w:val="DefaultParagraphFont"/>
    <w:link w:val="EFSABULLETS1"/>
    <w:rsid w:val="00BD6A4D"/>
    <w:rPr>
      <w:szCs w:val="22"/>
      <w:lang w:eastAsia="en-US"/>
    </w:rPr>
  </w:style>
  <w:style w:type="table" w:styleId="TableGrid">
    <w:name w:val="Table Grid"/>
    <w:aliases w:val="CV1"/>
    <w:basedOn w:val="TableNormal"/>
    <w:uiPriority w:val="59"/>
    <w:rsid w:val="00976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FSABULLETS2Char">
    <w:name w:val="EFSA BULLETS 2 Char"/>
    <w:basedOn w:val="DefaultParagraphFont"/>
    <w:link w:val="EFSABULLETS2"/>
    <w:rsid w:val="00BD6A4D"/>
    <w:rPr>
      <w:szCs w:val="22"/>
      <w:lang w:eastAsia="en-US"/>
    </w:rPr>
  </w:style>
  <w:style w:type="paragraph" w:customStyle="1" w:styleId="EFSAFRAMETEXT">
    <w:name w:val="EFSA FRAME TEXT"/>
    <w:basedOn w:val="EFSABODYCOPY"/>
    <w:link w:val="EFSAFRAMETEXTChar"/>
    <w:qFormat/>
    <w:rsid w:val="00BD6A4D"/>
    <w:pPr>
      <w:pBdr>
        <w:top w:val="dotted" w:sz="4" w:space="6" w:color="auto"/>
        <w:left w:val="dotted" w:sz="4" w:space="8" w:color="auto"/>
        <w:bottom w:val="dotted" w:sz="4" w:space="8" w:color="auto"/>
        <w:right w:val="dotted" w:sz="4" w:space="8" w:color="auto"/>
      </w:pBdr>
      <w:ind w:left="170"/>
    </w:pPr>
  </w:style>
  <w:style w:type="paragraph" w:customStyle="1" w:styleId="EFSAFRAMETITLE">
    <w:name w:val="EFSA FRAME TITLE"/>
    <w:basedOn w:val="EFSAFRAMETEXT"/>
    <w:next w:val="EFSAFRAMETEXT"/>
    <w:link w:val="EFSAFRAMETITLEChar"/>
    <w:qFormat/>
    <w:rsid w:val="00BD6A4D"/>
    <w:rPr>
      <w:sz w:val="28"/>
      <w:szCs w:val="28"/>
    </w:rPr>
  </w:style>
  <w:style w:type="character" w:customStyle="1" w:styleId="EFSAFRAMETEXTChar">
    <w:name w:val="EFSA FRAME TEXT Char"/>
    <w:basedOn w:val="EFSABODYCOPYChar"/>
    <w:link w:val="EFSAFRAMETEXT"/>
    <w:rsid w:val="00BD6A4D"/>
    <w:rPr>
      <w:szCs w:val="22"/>
      <w:lang w:eastAsia="en-US"/>
    </w:rPr>
  </w:style>
  <w:style w:type="paragraph" w:customStyle="1" w:styleId="EFSAPAGENUMBER">
    <w:name w:val="EFSA PAGE NUMBER"/>
    <w:basedOn w:val="Footer"/>
    <w:link w:val="EFSAPAGENUMBERChar"/>
    <w:qFormat/>
    <w:rsid w:val="00BD6A4D"/>
    <w:pPr>
      <w:framePr w:w="74" w:h="556" w:hSpace="181" w:vSpace="181" w:wrap="around" w:vAnchor="page" w:hAnchor="page" w:x="11012" w:y="16200"/>
      <w:pBdr>
        <w:left w:val="single" w:sz="8" w:space="1" w:color="DE7008"/>
      </w:pBdr>
      <w:jc w:val="right"/>
    </w:pPr>
    <w:rPr>
      <w:b/>
    </w:rPr>
  </w:style>
  <w:style w:type="character" w:customStyle="1" w:styleId="EFSAFRAMETITLEChar">
    <w:name w:val="EFSA FRAME TITLE Char"/>
    <w:basedOn w:val="EFSAFRAMETEXTChar"/>
    <w:link w:val="EFSAFRAMETITLE"/>
    <w:rsid w:val="00BD6A4D"/>
    <w:rPr>
      <w:sz w:val="28"/>
      <w:szCs w:val="28"/>
      <w:lang w:eastAsia="en-US"/>
    </w:rPr>
  </w:style>
  <w:style w:type="paragraph" w:customStyle="1" w:styleId="EFSAFOOTER">
    <w:name w:val="EFSA FOOTER"/>
    <w:basedOn w:val="EFSABODYCOPY"/>
    <w:link w:val="EFSAFOOTERChar"/>
    <w:qFormat/>
    <w:rsid w:val="00BD6A4D"/>
    <w:pPr>
      <w:spacing w:after="0"/>
      <w:jc w:val="center"/>
    </w:pPr>
    <w:rPr>
      <w:color w:val="171796"/>
      <w:sz w:val="16"/>
      <w:szCs w:val="16"/>
    </w:rPr>
  </w:style>
  <w:style w:type="character" w:customStyle="1" w:styleId="EFSAPAGENUMBERChar">
    <w:name w:val="EFSA PAGE NUMBER Char"/>
    <w:basedOn w:val="FooterChar"/>
    <w:link w:val="EFSAPAGENUMBER"/>
    <w:rsid w:val="00BD6A4D"/>
    <w:rPr>
      <w:b/>
      <w:sz w:val="22"/>
      <w:szCs w:val="22"/>
      <w:lang w:eastAsia="en-US"/>
    </w:rPr>
  </w:style>
  <w:style w:type="paragraph" w:customStyle="1" w:styleId="EFSASUBTITLE2">
    <w:name w:val="EFSA SUBTITLE 2"/>
    <w:basedOn w:val="EFSASUBTITLE1"/>
    <w:next w:val="EFSABODYCOPY"/>
    <w:link w:val="EFSASUBTITLE2Char"/>
    <w:qFormat/>
    <w:rsid w:val="00BD6A4D"/>
  </w:style>
  <w:style w:type="character" w:customStyle="1" w:styleId="EFSAFOOTERChar">
    <w:name w:val="EFSA FOOTER Char"/>
    <w:basedOn w:val="DefaultParagraphFont"/>
    <w:link w:val="EFSAFOOTER"/>
    <w:rsid w:val="00BD6A4D"/>
    <w:rPr>
      <w:color w:val="171796"/>
      <w:sz w:val="16"/>
      <w:szCs w:val="16"/>
      <w:lang w:eastAsia="en-US"/>
    </w:rPr>
  </w:style>
  <w:style w:type="numbering" w:customStyle="1" w:styleId="EFSALISTBULLETS">
    <w:name w:val="EFSA LIST BULLETS"/>
    <w:uiPriority w:val="99"/>
    <w:rsid w:val="00007D70"/>
    <w:pPr>
      <w:numPr>
        <w:numId w:val="1"/>
      </w:numPr>
    </w:pPr>
  </w:style>
  <w:style w:type="character" w:customStyle="1" w:styleId="EFSASUBTITLE2Char">
    <w:name w:val="EFSA SUBTITLE 2 Char"/>
    <w:basedOn w:val="EFSASUBTITLE1Char"/>
    <w:link w:val="EFSASUBTITLE2"/>
    <w:rsid w:val="00BD6A4D"/>
    <w:rPr>
      <w:b/>
      <w:sz w:val="24"/>
      <w:szCs w:val="24"/>
      <w:lang w:eastAsia="en-US"/>
    </w:rPr>
  </w:style>
  <w:style w:type="table" w:customStyle="1" w:styleId="EFSATABLE">
    <w:name w:val="EFSA TABLE"/>
    <w:basedOn w:val="TableGrid"/>
    <w:uiPriority w:val="99"/>
    <w:qFormat/>
    <w:rsid w:val="0088024D"/>
    <w:tblPr>
      <w:tblBorders>
        <w:top w:val="none" w:sz="0" w:space="0" w:color="auto"/>
        <w:left w:val="none" w:sz="0" w:space="0" w:color="auto"/>
        <w:bottom w:val="dotted" w:sz="4" w:space="0" w:color="auto"/>
        <w:right w:val="none" w:sz="0" w:space="0" w:color="auto"/>
        <w:insideH w:val="dotted" w:sz="4" w:space="0" w:color="auto"/>
        <w:insideV w:val="none" w:sz="0" w:space="0" w:color="auto"/>
      </w:tblBorders>
    </w:tblPr>
    <w:trPr>
      <w:cantSplit/>
    </w:tr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contextualSpacing/>
        <w:mirrorIndents w:val="0"/>
      </w:pPr>
      <w:rPr>
        <w:rFonts w:ascii="Verdana" w:hAnsi="Verdana"/>
        <w:b/>
        <w:color w:val="FFFFFF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E7008"/>
      </w:tcPr>
    </w:tblStylePr>
    <w:tblStylePr w:type="lastRow">
      <w:rPr>
        <w:rFonts w:ascii="Verdana" w:hAnsi="Verdana"/>
        <w:sz w:val="20"/>
      </w:rPr>
    </w:tblStylePr>
  </w:style>
  <w:style w:type="table" w:styleId="LightList-Accent6">
    <w:name w:val="Light List Accent 6"/>
    <w:basedOn w:val="TableNormal"/>
    <w:uiPriority w:val="61"/>
    <w:rsid w:val="000156A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customStyle="1" w:styleId="EFSATABLECONTENT">
    <w:name w:val="EFSA TABLE CONTENT"/>
    <w:basedOn w:val="Normal"/>
    <w:link w:val="EFSATABLECONTENTChar"/>
    <w:qFormat/>
    <w:rsid w:val="00BD6A4D"/>
    <w:rPr>
      <w:sz w:val="18"/>
    </w:rPr>
  </w:style>
  <w:style w:type="paragraph" w:customStyle="1" w:styleId="EFSATABLEHEADERROW">
    <w:name w:val="EFSA TABLE HEADER ROW"/>
    <w:basedOn w:val="Normal"/>
    <w:link w:val="EFSATABLEHEADERROWChar"/>
    <w:qFormat/>
    <w:rsid w:val="00BD6A4D"/>
    <w:pPr>
      <w:contextualSpacing/>
    </w:pPr>
    <w:rPr>
      <w:color w:val="FFFFFF"/>
      <w:sz w:val="20"/>
    </w:rPr>
  </w:style>
  <w:style w:type="character" w:customStyle="1" w:styleId="EFSATABLECONTENTChar">
    <w:name w:val="EFSA TABLE CONTENT Char"/>
    <w:basedOn w:val="DefaultParagraphFont"/>
    <w:link w:val="EFSATABLECONTENT"/>
    <w:rsid w:val="00BD6A4D"/>
    <w:rPr>
      <w:sz w:val="18"/>
      <w:szCs w:val="22"/>
      <w:lang w:eastAsia="en-US"/>
    </w:rPr>
  </w:style>
  <w:style w:type="character" w:customStyle="1" w:styleId="EFSATABLEHEADERROWChar">
    <w:name w:val="EFSA TABLE HEADER ROW Char"/>
    <w:basedOn w:val="DefaultParagraphFont"/>
    <w:link w:val="EFSATABLEHEADERROW"/>
    <w:rsid w:val="00BD6A4D"/>
    <w:rPr>
      <w:color w:val="FFFFFF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77F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F3D"/>
    <w:rPr>
      <w:rFonts w:ascii="Tahoma" w:hAnsi="Tahoma" w:cs="Tahoma"/>
      <w:sz w:val="16"/>
      <w:szCs w:val="16"/>
      <w:lang w:eastAsia="en-US"/>
    </w:rPr>
  </w:style>
  <w:style w:type="paragraph" w:customStyle="1" w:styleId="EFSAFOOTNOTE">
    <w:name w:val="EFSA FOOTNOTE"/>
    <w:basedOn w:val="EFSABODYCOPY"/>
    <w:link w:val="EFSAFOOTNOTEChar"/>
    <w:qFormat/>
    <w:rsid w:val="00BD6A4D"/>
    <w:pPr>
      <w:spacing w:after="0"/>
    </w:pPr>
    <w:rPr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7576B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76B1"/>
    <w:rPr>
      <w:lang w:eastAsia="en-US"/>
    </w:rPr>
  </w:style>
  <w:style w:type="character" w:customStyle="1" w:styleId="EFSAFOOTNOTEChar">
    <w:name w:val="EFSA FOOTNOTE Char"/>
    <w:basedOn w:val="EFSABODYCOPYChar"/>
    <w:link w:val="EFSAFOOTNOTE"/>
    <w:rsid w:val="00BD6A4D"/>
    <w:rPr>
      <w:sz w:val="16"/>
      <w:szCs w:val="22"/>
      <w:lang w:eastAsia="en-US"/>
    </w:rPr>
  </w:style>
  <w:style w:type="character" w:styleId="Hyperlink">
    <w:name w:val="Hyperlink"/>
    <w:rsid w:val="00AF3197"/>
    <w:rPr>
      <w:rFonts w:cs="Times New Roman"/>
      <w:color w:val="0000FF"/>
      <w:u w:val="single"/>
    </w:rPr>
  </w:style>
  <w:style w:type="paragraph" w:customStyle="1" w:styleId="Minutetemplatesheadinglevel2">
    <w:name w:val="Minute templates heading level 2"/>
    <w:basedOn w:val="Heading2"/>
    <w:link w:val="Minutetemplatesheadinglevel2Char"/>
    <w:qFormat/>
    <w:rsid w:val="00AF3197"/>
    <w:pPr>
      <w:keepLines w:val="0"/>
      <w:spacing w:before="120" w:after="120"/>
      <w:ind w:left="720"/>
    </w:pPr>
    <w:rPr>
      <w:rFonts w:ascii="Arial" w:eastAsia="Calibri" w:hAnsi="Arial" w:cs="Arial"/>
      <w:iCs/>
      <w:color w:val="auto"/>
      <w:sz w:val="22"/>
      <w:szCs w:val="28"/>
    </w:rPr>
  </w:style>
  <w:style w:type="paragraph" w:customStyle="1" w:styleId="Minutetemplatetitle">
    <w:name w:val="Minute template title"/>
    <w:basedOn w:val="Normal"/>
    <w:link w:val="MinutetemplatetitleChar"/>
    <w:qFormat/>
    <w:rsid w:val="00AF3197"/>
    <w:pPr>
      <w:spacing w:before="120" w:after="120"/>
      <w:jc w:val="center"/>
    </w:pPr>
    <w:rPr>
      <w:rFonts w:ascii="Arial" w:eastAsia="Times New Roman" w:hAnsi="Arial" w:cs="Arial"/>
      <w:b/>
      <w:bCs/>
      <w:color w:val="000000"/>
      <w:lang w:eastAsia="es-ES"/>
    </w:rPr>
  </w:style>
  <w:style w:type="character" w:customStyle="1" w:styleId="MinutetemplatetitleChar">
    <w:name w:val="Minute template title Char"/>
    <w:link w:val="Minutetemplatetitle"/>
    <w:rsid w:val="00AF3197"/>
    <w:rPr>
      <w:rFonts w:ascii="Arial" w:eastAsia="Times New Roman" w:hAnsi="Arial" w:cs="Arial"/>
      <w:b/>
      <w:bCs/>
      <w:color w:val="000000"/>
      <w:sz w:val="22"/>
      <w:szCs w:val="22"/>
      <w:lang w:eastAsia="es-ES"/>
    </w:rPr>
  </w:style>
  <w:style w:type="paragraph" w:customStyle="1" w:styleId="Minutetemplateheadinglevel11">
    <w:name w:val="Minute template heading level 1.1"/>
    <w:basedOn w:val="Normal"/>
    <w:link w:val="Minutetemplateheadinglevel11Char"/>
    <w:qFormat/>
    <w:rsid w:val="00AF3197"/>
    <w:pPr>
      <w:keepNext/>
      <w:spacing w:before="120" w:after="120"/>
      <w:outlineLvl w:val="0"/>
    </w:pPr>
    <w:rPr>
      <w:rFonts w:ascii="Arial" w:eastAsia="Times New Roman" w:hAnsi="Arial" w:cs="Arial"/>
      <w:b/>
      <w:bCs/>
      <w:color w:val="000000"/>
      <w:kern w:val="32"/>
      <w:lang w:val="en-US"/>
    </w:rPr>
  </w:style>
  <w:style w:type="character" w:customStyle="1" w:styleId="Minutetemplateheadinglevel11Char">
    <w:name w:val="Minute template heading level 1.1 Char"/>
    <w:link w:val="Minutetemplateheadinglevel11"/>
    <w:rsid w:val="00AF3197"/>
    <w:rPr>
      <w:rFonts w:ascii="Arial" w:eastAsia="Times New Roman" w:hAnsi="Arial" w:cs="Arial"/>
      <w:b/>
      <w:bCs/>
      <w:color w:val="000000"/>
      <w:kern w:val="32"/>
      <w:sz w:val="22"/>
      <w:szCs w:val="22"/>
      <w:lang w:val="en-US" w:eastAsia="en-US"/>
    </w:rPr>
  </w:style>
  <w:style w:type="character" w:customStyle="1" w:styleId="Minutetemplatesheadinglevel2Char">
    <w:name w:val="Minute templates heading level 2 Char"/>
    <w:link w:val="Minutetemplatesheadinglevel2"/>
    <w:rsid w:val="00AF3197"/>
    <w:rPr>
      <w:rFonts w:ascii="Arial" w:hAnsi="Arial" w:cs="Arial"/>
      <w:b/>
      <w:bCs/>
      <w:iCs/>
      <w:sz w:val="22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1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FSANoteHeadChar">
    <w:name w:val="EFSA_NoteHead Char"/>
    <w:rsid w:val="00767A39"/>
    <w:rPr>
      <w:b/>
      <w:bCs/>
      <w:noProof w:val="0"/>
      <w:sz w:val="28"/>
      <w:lang w:val="en-GB" w:eastAsia="en-US" w:bidi="ar-SA"/>
    </w:rPr>
  </w:style>
  <w:style w:type="paragraph" w:customStyle="1" w:styleId="Minutetemplatebodytext">
    <w:name w:val="Minute template bodytext"/>
    <w:basedOn w:val="Normal"/>
    <w:link w:val="MinutetemplatebodytextChar"/>
    <w:qFormat/>
    <w:rsid w:val="0092280F"/>
    <w:pPr>
      <w:spacing w:before="120" w:after="120"/>
      <w:jc w:val="both"/>
    </w:pPr>
    <w:rPr>
      <w:rFonts w:ascii="Arial" w:eastAsia="Times New Roman" w:hAnsi="Arial" w:cs="Arial"/>
      <w:color w:val="000000"/>
      <w:lang w:eastAsia="es-ES"/>
    </w:rPr>
  </w:style>
  <w:style w:type="character" w:customStyle="1" w:styleId="MinutetemplatebodytextChar">
    <w:name w:val="Minute template bodytext Char"/>
    <w:link w:val="Minutetemplatebodytext"/>
    <w:rsid w:val="0092280F"/>
    <w:rPr>
      <w:rFonts w:ascii="Arial" w:eastAsia="Times New Roman" w:hAnsi="Arial" w:cs="Arial"/>
      <w:color w:val="000000"/>
      <w:sz w:val="22"/>
      <w:szCs w:val="22"/>
      <w:lang w:eastAsia="es-ES"/>
    </w:rPr>
  </w:style>
  <w:style w:type="character" w:styleId="FollowedHyperlink">
    <w:name w:val="FollowedHyperlink"/>
    <w:basedOn w:val="DefaultParagraphFont"/>
    <w:uiPriority w:val="99"/>
    <w:semiHidden/>
    <w:rsid w:val="00BB60F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rsid w:val="002B6C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B6C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C2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B6C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C26"/>
    <w:rPr>
      <w:b/>
      <w:bCs/>
      <w:lang w:eastAsia="en-US"/>
    </w:rPr>
  </w:style>
  <w:style w:type="paragraph" w:styleId="ListBullet">
    <w:name w:val="List Bullet"/>
    <w:basedOn w:val="Normal"/>
    <w:uiPriority w:val="99"/>
    <w:semiHidden/>
    <w:rsid w:val="00773DB3"/>
    <w:pPr>
      <w:numPr>
        <w:numId w:val="4"/>
      </w:numPr>
      <w:contextualSpacing/>
    </w:pPr>
  </w:style>
  <w:style w:type="paragraph" w:customStyle="1" w:styleId="Minutetemplatesheadinglevel1">
    <w:name w:val="Minute templates heading level 1"/>
    <w:basedOn w:val="Normal"/>
    <w:rsid w:val="00773DB3"/>
    <w:pPr>
      <w:keepNext/>
      <w:numPr>
        <w:numId w:val="5"/>
      </w:numPr>
      <w:spacing w:before="120" w:after="120"/>
      <w:outlineLvl w:val="0"/>
    </w:pPr>
    <w:rPr>
      <w:rFonts w:ascii="Arial" w:hAnsi="Arial" w:cs="Arial"/>
      <w:b/>
      <w:bCs/>
      <w:color w:val="000000"/>
      <w:kern w:val="32"/>
      <w:lang w:val="fr-BE"/>
    </w:rPr>
  </w:style>
  <w:style w:type="paragraph" w:customStyle="1" w:styleId="Minutetemplateheadinglevel1">
    <w:name w:val="Minute template heading level 1"/>
    <w:basedOn w:val="Minutetemplatesheadinglevel1"/>
    <w:link w:val="Minutetemplateheadinglevel1Char"/>
    <w:qFormat/>
    <w:rsid w:val="00773DB3"/>
    <w:pPr>
      <w:tabs>
        <w:tab w:val="left" w:pos="280"/>
      </w:tabs>
    </w:pPr>
  </w:style>
  <w:style w:type="character" w:customStyle="1" w:styleId="Minutetemplateheadinglevel1Char">
    <w:name w:val="Minute template heading level 1 Char"/>
    <w:link w:val="Minutetemplateheadinglevel1"/>
    <w:rsid w:val="00773DB3"/>
    <w:rPr>
      <w:rFonts w:ascii="Arial" w:hAnsi="Arial" w:cs="Arial"/>
      <w:b/>
      <w:bCs/>
      <w:color w:val="000000"/>
      <w:kern w:val="32"/>
      <w:sz w:val="22"/>
      <w:szCs w:val="22"/>
      <w:lang w:val="fr-BE" w:eastAsia="en-US"/>
    </w:rPr>
  </w:style>
  <w:style w:type="paragraph" w:customStyle="1" w:styleId="EFSAOutputcategory">
    <w:name w:val="EFSA_Output category"/>
    <w:next w:val="Normal"/>
    <w:link w:val="EFSAOutputcategoryChar"/>
    <w:uiPriority w:val="99"/>
    <w:rsid w:val="006A27A4"/>
    <w:pPr>
      <w:widowControl w:val="0"/>
      <w:spacing w:before="240"/>
      <w:jc w:val="center"/>
    </w:pPr>
    <w:rPr>
      <w:rFonts w:ascii="Times New Roman" w:hAnsi="Times New Roman"/>
      <w:b/>
      <w:caps/>
      <w:sz w:val="24"/>
      <w:szCs w:val="24"/>
      <w:lang w:eastAsia="en-US"/>
    </w:rPr>
  </w:style>
  <w:style w:type="character" w:customStyle="1" w:styleId="EFSAOutputcategoryChar">
    <w:name w:val="EFSA_Output category Char"/>
    <w:link w:val="EFSAOutputcategory"/>
    <w:uiPriority w:val="99"/>
    <w:locked/>
    <w:rsid w:val="006A27A4"/>
    <w:rPr>
      <w:rFonts w:ascii="Times New Roman" w:hAnsi="Times New Roman"/>
      <w:b/>
      <w:caps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D84E26"/>
    <w:rPr>
      <w:b/>
      <w:bCs/>
    </w:rPr>
  </w:style>
  <w:style w:type="paragraph" w:styleId="ListParagraph">
    <w:name w:val="List Paragraph"/>
    <w:basedOn w:val="Normal"/>
    <w:uiPriority w:val="34"/>
    <w:qFormat/>
    <w:rsid w:val="00FD4B0D"/>
    <w:pPr>
      <w:ind w:left="720"/>
    </w:pPr>
    <w:rPr>
      <w:rFonts w:ascii="Times New Roman" w:eastAsiaTheme="minorHAnsi" w:hAnsi="Times New Roman"/>
      <w:sz w:val="24"/>
      <w:szCs w:val="24"/>
      <w:lang w:eastAsia="en-GB"/>
    </w:rPr>
  </w:style>
  <w:style w:type="paragraph" w:customStyle="1" w:styleId="EFSANTAGENDASUBTITLE1CENTERED">
    <w:name w:val="EFSA NT AGENDA SUBTITLE 1 CENTERED"/>
    <w:basedOn w:val="EFSABODYCOPY"/>
    <w:next w:val="EFSABODYCOPY"/>
    <w:link w:val="EFSANTAGENDASUBTITLE1CENTEREDChar"/>
    <w:qFormat/>
    <w:rsid w:val="00917036"/>
    <w:pPr>
      <w:spacing w:before="360" w:after="240"/>
      <w:jc w:val="center"/>
    </w:pPr>
    <w:rPr>
      <w:b/>
      <w:sz w:val="24"/>
      <w:szCs w:val="24"/>
    </w:rPr>
  </w:style>
  <w:style w:type="character" w:customStyle="1" w:styleId="EFSANTAGENDASUBTITLE1CENTEREDChar">
    <w:name w:val="EFSA NT AGENDA SUBTITLE 1 CENTERED Char"/>
    <w:basedOn w:val="DefaultParagraphFont"/>
    <w:link w:val="EFSANTAGENDASUBTITLE1CENTERED"/>
    <w:rsid w:val="00917036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fsa.eu.int\fileserver\common\OfficeTemplates\Corporate\Document_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Document_portrait.dotx</Template>
  <TotalTime>96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EFSA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Tacci</dc:creator>
  <cp:lastModifiedBy>TACCI Emanuela</cp:lastModifiedBy>
  <cp:revision>5</cp:revision>
  <cp:lastPrinted>2017-10-17T12:44:00Z</cp:lastPrinted>
  <dcterms:created xsi:type="dcterms:W3CDTF">2017-10-12T16:31:00Z</dcterms:created>
  <dcterms:modified xsi:type="dcterms:W3CDTF">2017-10-17T12:46:00Z</dcterms:modified>
</cp:coreProperties>
</file>